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297" w:rsidRPr="00D97A48" w:rsidRDefault="00861297" w:rsidP="00D97A48">
      <w:pPr>
        <w:pStyle w:val="Heading1"/>
        <w:jc w:val="center"/>
        <w:rPr>
          <w:sz w:val="28"/>
          <w:szCs w:val="28"/>
        </w:rPr>
      </w:pPr>
      <w:r w:rsidRPr="006D492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61297" w:rsidRDefault="0086129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61297" w:rsidRDefault="00861297" w:rsidP="00D97A48">
      <w:pPr>
        <w:jc w:val="center"/>
        <w:rPr>
          <w:b/>
          <w:sz w:val="28"/>
          <w:szCs w:val="28"/>
        </w:rPr>
      </w:pPr>
    </w:p>
    <w:p w:rsidR="00861297" w:rsidRPr="002F71AC" w:rsidRDefault="0086129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61297" w:rsidRPr="005D1CD6" w:rsidRDefault="0086129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15-56</w:t>
      </w:r>
    </w:p>
    <w:p w:rsidR="00861297" w:rsidRDefault="0086129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17-05                                                                                                    </w:t>
      </w:r>
    </w:p>
    <w:p w:rsidR="00861297" w:rsidRPr="005D1CD6" w:rsidRDefault="00861297" w:rsidP="003B65EB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61297" w:rsidRPr="006F79C3" w:rsidRDefault="0086129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6129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61297" w:rsidRPr="006F79C3" w:rsidRDefault="00861297" w:rsidP="00957AA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Пизовой Веры Николаевны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861297" w:rsidRDefault="00861297" w:rsidP="00CE0585">
      <w:pPr>
        <w:jc w:val="center"/>
        <w:rPr>
          <w:b/>
          <w:bCs/>
          <w:sz w:val="28"/>
        </w:rPr>
      </w:pPr>
    </w:p>
    <w:p w:rsidR="00861297" w:rsidRPr="005A0F8F" w:rsidRDefault="0086129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57AA8">
        <w:rPr>
          <w:bCs/>
          <w:sz w:val="28"/>
        </w:rPr>
        <w:t>Пизовой Веры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61297" w:rsidRDefault="00861297" w:rsidP="00CE0585">
      <w:pPr>
        <w:jc w:val="center"/>
        <w:rPr>
          <w:sz w:val="28"/>
          <w:szCs w:val="28"/>
        </w:rPr>
      </w:pPr>
    </w:p>
    <w:p w:rsidR="00861297" w:rsidRDefault="0086129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61297" w:rsidRPr="00E33682" w:rsidRDefault="00861297" w:rsidP="00CE0585">
      <w:pPr>
        <w:jc w:val="center"/>
        <w:rPr>
          <w:spacing w:val="60"/>
          <w:sz w:val="28"/>
          <w:szCs w:val="28"/>
        </w:rPr>
      </w:pPr>
    </w:p>
    <w:p w:rsidR="00861297" w:rsidRDefault="0086129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57AA8">
        <w:rPr>
          <w:bCs/>
          <w:sz w:val="28"/>
        </w:rPr>
        <w:t>Пизов</w:t>
      </w:r>
      <w:r>
        <w:rPr>
          <w:bCs/>
          <w:sz w:val="28"/>
        </w:rPr>
        <w:t>у</w:t>
      </w:r>
      <w:r w:rsidRPr="00957AA8">
        <w:rPr>
          <w:bCs/>
          <w:sz w:val="28"/>
        </w:rPr>
        <w:t xml:space="preserve"> Вер</w:t>
      </w:r>
      <w:r>
        <w:rPr>
          <w:bCs/>
          <w:sz w:val="28"/>
        </w:rPr>
        <w:t>у</w:t>
      </w:r>
      <w:r w:rsidRPr="00957AA8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861297" w:rsidRDefault="0086129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61297" w:rsidRPr="00A075F2" w:rsidRDefault="0086129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61297" w:rsidRDefault="0086129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61297" w:rsidRDefault="0086129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61297" w:rsidRPr="00A075F2" w:rsidRDefault="0086129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61297" w:rsidRDefault="0086129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61297" w:rsidRDefault="00861297" w:rsidP="00CE0585">
      <w:pPr>
        <w:pStyle w:val="BodyText"/>
        <w:spacing w:line="240" w:lineRule="auto"/>
      </w:pPr>
    </w:p>
    <w:p w:rsidR="00861297" w:rsidRDefault="0086129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6129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184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65EB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005A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4927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1297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8F66CF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3D48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92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D492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D492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D492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D492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33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33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3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33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6D492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A4332"/>
    <w:rPr>
      <w:sz w:val="16"/>
      <w:szCs w:val="16"/>
    </w:rPr>
  </w:style>
  <w:style w:type="paragraph" w:customStyle="1" w:styleId="ConsPlusNormal">
    <w:name w:val="ConsPlusNormal"/>
    <w:uiPriority w:val="99"/>
    <w:rsid w:val="006D492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D492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332"/>
    <w:rPr>
      <w:sz w:val="24"/>
      <w:szCs w:val="24"/>
    </w:rPr>
  </w:style>
  <w:style w:type="paragraph" w:styleId="BlockText">
    <w:name w:val="Block Text"/>
    <w:basedOn w:val="Normal"/>
    <w:uiPriority w:val="99"/>
    <w:rsid w:val="006D492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332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A433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A433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4332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A4332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433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9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311</Words>
  <Characters>1776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2016-08-24T10:24:00Z</dcterms:created>
  <dcterms:modified xsi:type="dcterms:W3CDTF">2017-03-31T11:47:00Z</dcterms:modified>
</cp:coreProperties>
</file>