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3C" w:rsidRPr="00D97A48" w:rsidRDefault="007C553C" w:rsidP="00D97A48">
      <w:pPr>
        <w:pStyle w:val="Heading1"/>
        <w:jc w:val="center"/>
        <w:rPr>
          <w:sz w:val="28"/>
          <w:szCs w:val="28"/>
        </w:rPr>
      </w:pPr>
      <w:r w:rsidRPr="0010393B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C553C" w:rsidRDefault="007C553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C553C" w:rsidRDefault="007C553C" w:rsidP="00D97A48">
      <w:pPr>
        <w:jc w:val="center"/>
        <w:rPr>
          <w:b/>
          <w:sz w:val="28"/>
          <w:szCs w:val="28"/>
        </w:rPr>
      </w:pPr>
    </w:p>
    <w:p w:rsidR="007C553C" w:rsidRPr="002F71AC" w:rsidRDefault="007C553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C553C" w:rsidRPr="005D1CD6" w:rsidRDefault="007C553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73-41</w:t>
      </w:r>
    </w:p>
    <w:p w:rsidR="007C553C" w:rsidRPr="005D1CD6" w:rsidRDefault="007C553C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C553C" w:rsidRPr="006F79C3" w:rsidRDefault="007C553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7C553C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7C553C" w:rsidRPr="006F79C3" w:rsidRDefault="007C553C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Богомоловой Екатерины Владимировны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C553C" w:rsidRDefault="007C553C" w:rsidP="00CE0585">
      <w:pPr>
        <w:jc w:val="center"/>
        <w:rPr>
          <w:b/>
          <w:bCs/>
          <w:sz w:val="28"/>
        </w:rPr>
      </w:pPr>
    </w:p>
    <w:p w:rsidR="007C553C" w:rsidRPr="00C96761" w:rsidRDefault="007C553C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1D7BCD">
        <w:rPr>
          <w:bCs/>
          <w:sz w:val="28"/>
        </w:rPr>
        <w:t>Богомоловой Екатерины Владимировны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7C553C" w:rsidRDefault="007C553C" w:rsidP="00CE0585">
      <w:pPr>
        <w:jc w:val="center"/>
        <w:rPr>
          <w:sz w:val="28"/>
          <w:szCs w:val="28"/>
        </w:rPr>
      </w:pPr>
    </w:p>
    <w:p w:rsidR="007C553C" w:rsidRDefault="007C553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C553C" w:rsidRPr="00E33682" w:rsidRDefault="007C553C" w:rsidP="00CE0585">
      <w:pPr>
        <w:jc w:val="center"/>
        <w:rPr>
          <w:spacing w:val="60"/>
          <w:sz w:val="28"/>
          <w:szCs w:val="28"/>
        </w:rPr>
      </w:pPr>
    </w:p>
    <w:p w:rsidR="007C553C" w:rsidRDefault="007C553C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1D7BCD">
        <w:rPr>
          <w:bCs/>
          <w:sz w:val="28"/>
        </w:rPr>
        <w:t>Богомолов</w:t>
      </w:r>
      <w:r>
        <w:rPr>
          <w:bCs/>
          <w:sz w:val="28"/>
        </w:rPr>
        <w:t>у</w:t>
      </w:r>
      <w:r w:rsidRPr="001D7BCD">
        <w:rPr>
          <w:bCs/>
          <w:sz w:val="28"/>
        </w:rPr>
        <w:t xml:space="preserve"> Екатерин</w:t>
      </w:r>
      <w:r>
        <w:rPr>
          <w:bCs/>
          <w:sz w:val="28"/>
        </w:rPr>
        <w:t>у</w:t>
      </w:r>
      <w:r w:rsidRPr="001D7BCD">
        <w:rPr>
          <w:bCs/>
          <w:sz w:val="28"/>
        </w:rPr>
        <w:t xml:space="preserve"> Владимировн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7C553C" w:rsidRPr="003A09BC" w:rsidRDefault="007C553C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38 мин. </w:t>
      </w:r>
    </w:p>
    <w:p w:rsidR="007C553C" w:rsidRDefault="007C553C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7C553C" w:rsidRPr="00A075F2" w:rsidRDefault="007C553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C553C" w:rsidRDefault="007C553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C553C" w:rsidRDefault="007C553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C553C" w:rsidRPr="00A075F2" w:rsidRDefault="007C553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C553C" w:rsidRDefault="007C553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C553C" w:rsidRDefault="007C553C" w:rsidP="00CE0585">
      <w:pPr>
        <w:pStyle w:val="BodyText"/>
        <w:spacing w:line="240" w:lineRule="auto"/>
      </w:pPr>
    </w:p>
    <w:p w:rsidR="007C553C" w:rsidRDefault="007C553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C553C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393B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72A20"/>
    <w:rsid w:val="0067637B"/>
    <w:rsid w:val="00680AC0"/>
    <w:rsid w:val="006819D8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C553C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346F7"/>
    <w:rsid w:val="00940057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81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0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360</Words>
  <Characters>2052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2018-08-01T08:04:00Z</cp:lastPrinted>
  <dcterms:created xsi:type="dcterms:W3CDTF">2018-08-04T07:47:00Z</dcterms:created>
  <dcterms:modified xsi:type="dcterms:W3CDTF">2018-08-04T07:51:00Z</dcterms:modified>
</cp:coreProperties>
</file>