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E2E" w:rsidRPr="00D97A48" w:rsidRDefault="006A7E2E" w:rsidP="00D97A48">
      <w:pPr>
        <w:pStyle w:val="Heading1"/>
        <w:jc w:val="center"/>
        <w:rPr>
          <w:sz w:val="28"/>
          <w:szCs w:val="28"/>
        </w:rPr>
      </w:pPr>
      <w:r w:rsidRPr="0045677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A7E2E" w:rsidRDefault="006A7E2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A7E2E" w:rsidRDefault="006A7E2E" w:rsidP="00D97A48">
      <w:pPr>
        <w:jc w:val="center"/>
        <w:rPr>
          <w:b/>
          <w:sz w:val="28"/>
          <w:szCs w:val="28"/>
        </w:rPr>
      </w:pPr>
    </w:p>
    <w:p w:rsidR="006A7E2E" w:rsidRDefault="006A7E2E" w:rsidP="00D97A48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A7E2E" w:rsidRPr="00CD11D7" w:rsidRDefault="006A7E2E" w:rsidP="00F57666"/>
    <w:p w:rsidR="006A7E2E" w:rsidRPr="005D1CD6" w:rsidRDefault="006A7E2E" w:rsidP="00F57666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13-4</w:t>
      </w:r>
    </w:p>
    <w:p w:rsidR="006A7E2E" w:rsidRPr="005D1CD6" w:rsidRDefault="006A7E2E" w:rsidP="00F57666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18:25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6A7E2E" w:rsidRPr="006F79C3" w:rsidRDefault="006A7E2E" w:rsidP="00F57666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A7E2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A7E2E" w:rsidRPr="006F79C3" w:rsidRDefault="006A7E2E" w:rsidP="00F5766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Аникеенко Нели Васильевны,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6A7E2E" w:rsidRDefault="006A7E2E" w:rsidP="00F57666">
      <w:pPr>
        <w:jc w:val="center"/>
        <w:rPr>
          <w:b/>
          <w:bCs/>
          <w:sz w:val="28"/>
        </w:rPr>
      </w:pPr>
    </w:p>
    <w:p w:rsidR="006A7E2E" w:rsidRPr="005A0F8F" w:rsidRDefault="006A7E2E" w:rsidP="00F57666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</w:t>
      </w:r>
      <w:bookmarkStart w:id="0" w:name="_GoBack"/>
      <w:bookmarkEnd w:id="0"/>
      <w:r>
        <w:rPr>
          <w:bCs/>
          <w:sz w:val="28"/>
          <w:szCs w:val="28"/>
        </w:rPr>
        <w:t xml:space="preserve">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Аникеенко Нели Васильевны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A7E2E" w:rsidRDefault="006A7E2E" w:rsidP="00F57666">
      <w:pPr>
        <w:jc w:val="center"/>
        <w:rPr>
          <w:sz w:val="28"/>
          <w:szCs w:val="28"/>
        </w:rPr>
      </w:pPr>
    </w:p>
    <w:p w:rsidR="006A7E2E" w:rsidRDefault="006A7E2E" w:rsidP="00F57666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A7E2E" w:rsidRPr="00E33682" w:rsidRDefault="006A7E2E" w:rsidP="00F57666">
      <w:pPr>
        <w:jc w:val="center"/>
        <w:rPr>
          <w:spacing w:val="60"/>
          <w:sz w:val="28"/>
          <w:szCs w:val="28"/>
        </w:rPr>
      </w:pPr>
    </w:p>
    <w:p w:rsidR="006A7E2E" w:rsidRDefault="006A7E2E" w:rsidP="00F57666">
      <w:pPr>
        <w:tabs>
          <w:tab w:val="left" w:pos="1134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  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Аникеенко Нели Васильевну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Pr="0068133D">
        <w:rPr>
          <w:bCs/>
          <w:sz w:val="28"/>
        </w:rPr>
        <w:t>25 июля 2016 года.</w:t>
      </w:r>
    </w:p>
    <w:p w:rsidR="006A7E2E" w:rsidRDefault="006A7E2E" w:rsidP="00F57666">
      <w:pPr>
        <w:tabs>
          <w:tab w:val="left" w:pos="993"/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2.     Выдать зарегистрированному кандидату удостоверение  установленного образца.</w:t>
      </w:r>
    </w:p>
    <w:p w:rsidR="006A7E2E" w:rsidRPr="00A075F2" w:rsidRDefault="006A7E2E" w:rsidP="00F5766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A7E2E" w:rsidRDefault="006A7E2E" w:rsidP="00F5766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</w:t>
      </w:r>
      <w:r w:rsidRPr="00A075F2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A7E2E" w:rsidRDefault="006A7E2E" w:rsidP="00F5766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A7E2E" w:rsidRPr="00A075F2" w:rsidRDefault="006A7E2E" w:rsidP="00F5766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A7E2E" w:rsidRDefault="006A7E2E" w:rsidP="00F57666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A7E2E" w:rsidRDefault="006A7E2E" w:rsidP="00F57666">
      <w:pPr>
        <w:pStyle w:val="BodyText"/>
        <w:spacing w:line="240" w:lineRule="auto"/>
      </w:pPr>
    </w:p>
    <w:p w:rsidR="006A7E2E" w:rsidRDefault="006A7E2E" w:rsidP="00F57666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A7E2E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C385C"/>
    <w:rsid w:val="001D4505"/>
    <w:rsid w:val="001D6B4A"/>
    <w:rsid w:val="001D7F47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09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56773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22C5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133D"/>
    <w:rsid w:val="00686AFF"/>
    <w:rsid w:val="00695511"/>
    <w:rsid w:val="006A159D"/>
    <w:rsid w:val="006A7E2E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2B6E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57666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77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5677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677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5677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5677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46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46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46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46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5677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41469"/>
    <w:rPr>
      <w:sz w:val="16"/>
      <w:szCs w:val="16"/>
    </w:rPr>
  </w:style>
  <w:style w:type="paragraph" w:customStyle="1" w:styleId="ConsPlusNormal">
    <w:name w:val="ConsPlusNormal"/>
    <w:uiPriority w:val="99"/>
    <w:rsid w:val="0045677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5677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41469"/>
    <w:rPr>
      <w:sz w:val="24"/>
      <w:szCs w:val="24"/>
    </w:rPr>
  </w:style>
  <w:style w:type="paragraph" w:styleId="BlockText">
    <w:name w:val="Block Text"/>
    <w:basedOn w:val="Normal"/>
    <w:uiPriority w:val="99"/>
    <w:rsid w:val="0045677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46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4146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146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46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4146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146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1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274</Words>
  <Characters>1567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9</cp:revision>
  <cp:lastPrinted>2016-08-04T06:17:00Z</cp:lastPrinted>
  <dcterms:created xsi:type="dcterms:W3CDTF">2016-08-04T19:23:00Z</dcterms:created>
  <dcterms:modified xsi:type="dcterms:W3CDTF">2017-03-31T11:02:00Z</dcterms:modified>
</cp:coreProperties>
</file>