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D23" w:rsidRPr="00D97A48" w:rsidRDefault="00A56D23" w:rsidP="00D97A48">
      <w:pPr>
        <w:pStyle w:val="Heading1"/>
        <w:jc w:val="center"/>
        <w:rPr>
          <w:sz w:val="28"/>
          <w:szCs w:val="28"/>
        </w:rPr>
      </w:pPr>
      <w:r w:rsidRPr="00A15677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A56D23" w:rsidRDefault="00A56D23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A56D23" w:rsidRDefault="00A56D23" w:rsidP="00D97A48">
      <w:pPr>
        <w:jc w:val="center"/>
        <w:rPr>
          <w:b/>
          <w:sz w:val="28"/>
          <w:szCs w:val="28"/>
        </w:rPr>
      </w:pPr>
    </w:p>
    <w:p w:rsidR="00A56D23" w:rsidRPr="002F71AC" w:rsidRDefault="00A56D23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A56D23" w:rsidRPr="005D1CD6" w:rsidRDefault="00A56D23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14-8</w:t>
      </w:r>
    </w:p>
    <w:p w:rsidR="00A56D23" w:rsidRPr="005D1CD6" w:rsidRDefault="00A56D23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14-25                                                 </w:t>
      </w:r>
      <w:r w:rsidRPr="005D1CD6">
        <w:rPr>
          <w:sz w:val="28"/>
          <w:szCs w:val="28"/>
        </w:rPr>
        <w:t>г. Красный Сулин</w:t>
      </w:r>
    </w:p>
    <w:p w:rsidR="00A56D23" w:rsidRPr="006F79C3" w:rsidRDefault="00A56D23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A56D23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A56D23" w:rsidRPr="006F79C3" w:rsidRDefault="00A56D23" w:rsidP="006C1816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Божковского сельского поселения Красносулинского района Ростовской области четвертого созыва по Божковскому десятимандатному избирательному округу № 1 Никитенко Елены Николаевны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A56D23" w:rsidRDefault="00A56D23" w:rsidP="00CE0585">
      <w:pPr>
        <w:jc w:val="center"/>
        <w:rPr>
          <w:b/>
          <w:bCs/>
          <w:sz w:val="28"/>
        </w:rPr>
      </w:pPr>
    </w:p>
    <w:p w:rsidR="00A56D23" w:rsidRPr="005A0F8F" w:rsidRDefault="00A56D23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Божковского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Божковскому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6C1816">
        <w:rPr>
          <w:bCs/>
          <w:sz w:val="28"/>
        </w:rPr>
        <w:t>Никитенко Елены Николаевны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A56D23" w:rsidRDefault="00A56D23" w:rsidP="00CE0585">
      <w:pPr>
        <w:jc w:val="center"/>
        <w:rPr>
          <w:sz w:val="28"/>
          <w:szCs w:val="28"/>
        </w:rPr>
      </w:pPr>
    </w:p>
    <w:p w:rsidR="00A56D23" w:rsidRDefault="00A56D23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A56D23" w:rsidRPr="00E33682" w:rsidRDefault="00A56D23" w:rsidP="00CE0585">
      <w:pPr>
        <w:jc w:val="center"/>
        <w:rPr>
          <w:spacing w:val="60"/>
          <w:sz w:val="28"/>
          <w:szCs w:val="28"/>
        </w:rPr>
      </w:pPr>
    </w:p>
    <w:p w:rsidR="00A56D23" w:rsidRDefault="00A56D23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Божковского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Божковскому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6C1816">
        <w:rPr>
          <w:bCs/>
          <w:sz w:val="28"/>
        </w:rPr>
        <w:t>Ни</w:t>
      </w:r>
      <w:r>
        <w:rPr>
          <w:bCs/>
          <w:sz w:val="28"/>
        </w:rPr>
        <w:t>китенко Елену</w:t>
      </w:r>
      <w:bookmarkStart w:id="0" w:name="_GoBack"/>
      <w:bookmarkEnd w:id="0"/>
      <w:r>
        <w:rPr>
          <w:bCs/>
          <w:sz w:val="28"/>
        </w:rPr>
        <w:t xml:space="preserve"> Николаевну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A56D23" w:rsidRDefault="00A56D23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A56D23" w:rsidRPr="00A075F2" w:rsidRDefault="00A56D23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A56D23" w:rsidRDefault="00A56D23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A56D23" w:rsidRDefault="00A56D23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A56D23" w:rsidRPr="00A075F2" w:rsidRDefault="00A56D23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A56D23" w:rsidRDefault="00A56D23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A56D23" w:rsidRDefault="00A56D23" w:rsidP="00CE0585">
      <w:pPr>
        <w:pStyle w:val="BodyText"/>
        <w:spacing w:line="240" w:lineRule="auto"/>
      </w:pPr>
    </w:p>
    <w:p w:rsidR="00A56D23" w:rsidRDefault="00A56D23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A56D23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136E"/>
    <w:rsid w:val="001C385C"/>
    <w:rsid w:val="001C4172"/>
    <w:rsid w:val="001D4505"/>
    <w:rsid w:val="001D6B4A"/>
    <w:rsid w:val="001F0385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11C2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27FDE"/>
    <w:rsid w:val="00332ABF"/>
    <w:rsid w:val="00346A36"/>
    <w:rsid w:val="00353949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7F01"/>
    <w:rsid w:val="004044E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6059F"/>
    <w:rsid w:val="00460A8F"/>
    <w:rsid w:val="00462F57"/>
    <w:rsid w:val="00467D68"/>
    <w:rsid w:val="00476D95"/>
    <w:rsid w:val="004A16DF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74AA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A159D"/>
    <w:rsid w:val="006A6D55"/>
    <w:rsid w:val="006A7C9A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4B2B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312"/>
    <w:rsid w:val="007E2E63"/>
    <w:rsid w:val="007E7450"/>
    <w:rsid w:val="007F2C6D"/>
    <w:rsid w:val="00801C1F"/>
    <w:rsid w:val="00826114"/>
    <w:rsid w:val="00831F47"/>
    <w:rsid w:val="00832197"/>
    <w:rsid w:val="00836E7A"/>
    <w:rsid w:val="00846583"/>
    <w:rsid w:val="00867E0F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E418D"/>
    <w:rsid w:val="008F56B4"/>
    <w:rsid w:val="008F6206"/>
    <w:rsid w:val="009147C6"/>
    <w:rsid w:val="009156EA"/>
    <w:rsid w:val="00924117"/>
    <w:rsid w:val="00924959"/>
    <w:rsid w:val="009308EA"/>
    <w:rsid w:val="00933C2D"/>
    <w:rsid w:val="00940057"/>
    <w:rsid w:val="0095793C"/>
    <w:rsid w:val="00970218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6E33"/>
    <w:rsid w:val="00A075F2"/>
    <w:rsid w:val="00A07EDC"/>
    <w:rsid w:val="00A10F3C"/>
    <w:rsid w:val="00A124BF"/>
    <w:rsid w:val="00A153CC"/>
    <w:rsid w:val="00A15677"/>
    <w:rsid w:val="00A31B4A"/>
    <w:rsid w:val="00A460A7"/>
    <w:rsid w:val="00A56D23"/>
    <w:rsid w:val="00A6631F"/>
    <w:rsid w:val="00A67261"/>
    <w:rsid w:val="00A7061E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A3FFE"/>
    <w:rsid w:val="00BB19FD"/>
    <w:rsid w:val="00BB424F"/>
    <w:rsid w:val="00BB618E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B2EB5"/>
    <w:rsid w:val="00EC079B"/>
    <w:rsid w:val="00ED2146"/>
    <w:rsid w:val="00ED2EDE"/>
    <w:rsid w:val="00EF09C7"/>
    <w:rsid w:val="00EF73B3"/>
    <w:rsid w:val="00F01182"/>
    <w:rsid w:val="00F0293B"/>
    <w:rsid w:val="00F442A0"/>
    <w:rsid w:val="00F45E79"/>
    <w:rsid w:val="00F56DB7"/>
    <w:rsid w:val="00F644C3"/>
    <w:rsid w:val="00F658A5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2E59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567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15677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15677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15677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1567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56D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56D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56D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56DB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A15677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156DB"/>
    <w:rPr>
      <w:sz w:val="16"/>
      <w:szCs w:val="16"/>
    </w:rPr>
  </w:style>
  <w:style w:type="paragraph" w:customStyle="1" w:styleId="ConsPlusNormal">
    <w:name w:val="ConsPlusNormal"/>
    <w:uiPriority w:val="99"/>
    <w:rsid w:val="00A1567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A15677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156DB"/>
    <w:rPr>
      <w:sz w:val="24"/>
      <w:szCs w:val="24"/>
    </w:rPr>
  </w:style>
  <w:style w:type="paragraph" w:styleId="BlockText">
    <w:name w:val="Block Text"/>
    <w:basedOn w:val="Normal"/>
    <w:uiPriority w:val="99"/>
    <w:rsid w:val="00A15677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6DB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156DB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156DB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156DB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C156DB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156DB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9190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312</Words>
  <Characters>1779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2016-08-17T08:09:00Z</dcterms:created>
  <dcterms:modified xsi:type="dcterms:W3CDTF">2017-03-31T11:15:00Z</dcterms:modified>
</cp:coreProperties>
</file>