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A47" w:rsidRPr="00D97A48" w:rsidRDefault="00235A47" w:rsidP="00D97A48">
      <w:pPr>
        <w:pStyle w:val="Heading1"/>
        <w:jc w:val="center"/>
        <w:rPr>
          <w:sz w:val="28"/>
          <w:szCs w:val="28"/>
        </w:rPr>
      </w:pPr>
      <w:r w:rsidRPr="00D2734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35A47" w:rsidRDefault="00235A47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35A47" w:rsidRDefault="00235A47" w:rsidP="00D97A48">
      <w:pPr>
        <w:jc w:val="center"/>
        <w:rPr>
          <w:b/>
          <w:sz w:val="28"/>
          <w:szCs w:val="28"/>
        </w:rPr>
      </w:pPr>
    </w:p>
    <w:p w:rsidR="00235A47" w:rsidRPr="002F71AC" w:rsidRDefault="00235A47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35A47" w:rsidRPr="005D1CD6" w:rsidRDefault="00235A4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14-5</w:t>
      </w:r>
    </w:p>
    <w:p w:rsidR="00235A47" w:rsidRPr="005D1CD6" w:rsidRDefault="00235A47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14-16 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235A47" w:rsidRPr="006F79C3" w:rsidRDefault="00235A47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35A47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35A47" w:rsidRPr="006F79C3" w:rsidRDefault="00235A47" w:rsidP="00F658A5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Гуцалюк Дмитрия Валентиновича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35A47" w:rsidRDefault="00235A47" w:rsidP="00CE0585">
      <w:pPr>
        <w:jc w:val="center"/>
        <w:rPr>
          <w:b/>
          <w:bCs/>
          <w:sz w:val="28"/>
        </w:rPr>
      </w:pPr>
    </w:p>
    <w:p w:rsidR="00235A47" w:rsidRPr="005A0F8F" w:rsidRDefault="00235A47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658A5">
        <w:rPr>
          <w:bCs/>
          <w:sz w:val="28"/>
        </w:rPr>
        <w:t>Гуцалюк Дмитрия Валентиновича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235A47" w:rsidRDefault="00235A47" w:rsidP="00CE0585">
      <w:pPr>
        <w:jc w:val="center"/>
        <w:rPr>
          <w:sz w:val="28"/>
          <w:szCs w:val="28"/>
        </w:rPr>
      </w:pPr>
    </w:p>
    <w:p w:rsidR="00235A47" w:rsidRDefault="00235A47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35A47" w:rsidRPr="00E33682" w:rsidRDefault="00235A47" w:rsidP="00CE0585">
      <w:pPr>
        <w:jc w:val="center"/>
        <w:rPr>
          <w:spacing w:val="60"/>
          <w:sz w:val="28"/>
          <w:szCs w:val="28"/>
        </w:rPr>
      </w:pPr>
    </w:p>
    <w:p w:rsidR="00235A47" w:rsidRDefault="00235A47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</w:t>
      </w:r>
      <w:bookmarkStart w:id="0" w:name="_GoBack"/>
      <w:bookmarkEnd w:id="0"/>
      <w:r w:rsidRPr="005A0F8F">
        <w:rPr>
          <w:bCs/>
          <w:sz w:val="28"/>
        </w:rPr>
        <w:t xml:space="preserve">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658A5">
        <w:rPr>
          <w:bCs/>
          <w:sz w:val="28"/>
        </w:rPr>
        <w:t>Гуцалюк Дмитрия Валентиновича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235A47" w:rsidRDefault="00235A47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35A47" w:rsidRPr="00A075F2" w:rsidRDefault="00235A4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35A47" w:rsidRDefault="00235A4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35A47" w:rsidRDefault="00235A47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35A47" w:rsidRPr="00A075F2" w:rsidRDefault="00235A47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35A47" w:rsidRDefault="00235A47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35A47" w:rsidRDefault="00235A47" w:rsidP="00CE0585">
      <w:pPr>
        <w:pStyle w:val="BodyText"/>
        <w:spacing w:line="240" w:lineRule="auto"/>
      </w:pPr>
    </w:p>
    <w:p w:rsidR="00235A47" w:rsidRDefault="00235A47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35A47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5A47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64B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312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1755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34B"/>
    <w:rsid w:val="00D27343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734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2734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2734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2734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2734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5EB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EB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EB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EB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2734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A5EB2"/>
    <w:rPr>
      <w:sz w:val="16"/>
      <w:szCs w:val="16"/>
    </w:rPr>
  </w:style>
  <w:style w:type="paragraph" w:customStyle="1" w:styleId="ConsPlusNormal">
    <w:name w:val="ConsPlusNormal"/>
    <w:uiPriority w:val="99"/>
    <w:rsid w:val="00D273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2734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A5EB2"/>
    <w:rPr>
      <w:sz w:val="24"/>
      <w:szCs w:val="24"/>
    </w:rPr>
  </w:style>
  <w:style w:type="paragraph" w:styleId="BlockText">
    <w:name w:val="Block Text"/>
    <w:basedOn w:val="Normal"/>
    <w:uiPriority w:val="99"/>
    <w:rsid w:val="00D2734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5EB2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A5EB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5EB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5EB2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5EB2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5EB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420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313</Words>
  <Characters>1787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2016-08-17T07:59:00Z</dcterms:created>
  <dcterms:modified xsi:type="dcterms:W3CDTF">2017-03-31T11:09:00Z</dcterms:modified>
</cp:coreProperties>
</file>