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00A" w:rsidRPr="00D97A48" w:rsidRDefault="000F300A" w:rsidP="00D97A48">
      <w:pPr>
        <w:pStyle w:val="Heading1"/>
        <w:jc w:val="center"/>
        <w:rPr>
          <w:sz w:val="28"/>
          <w:szCs w:val="28"/>
        </w:rPr>
      </w:pPr>
      <w:r w:rsidRPr="00D5727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F300A" w:rsidRDefault="000F300A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F300A" w:rsidRDefault="000F300A" w:rsidP="00D97A48">
      <w:pPr>
        <w:jc w:val="center"/>
        <w:rPr>
          <w:b/>
          <w:sz w:val="28"/>
          <w:szCs w:val="28"/>
        </w:rPr>
      </w:pPr>
    </w:p>
    <w:p w:rsidR="000F300A" w:rsidRPr="002F71AC" w:rsidRDefault="000F300A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F300A" w:rsidRPr="005D1CD6" w:rsidRDefault="000F300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14-30</w:t>
      </w:r>
    </w:p>
    <w:p w:rsidR="000F300A" w:rsidRDefault="000F300A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15-33                                                                                                      </w:t>
      </w:r>
    </w:p>
    <w:p w:rsidR="000F300A" w:rsidRPr="005D1CD6" w:rsidRDefault="000F300A" w:rsidP="00952D3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F300A" w:rsidRPr="006F79C3" w:rsidRDefault="000F300A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F300A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F300A" w:rsidRPr="006F79C3" w:rsidRDefault="000F300A" w:rsidP="000D5EF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Трощиловой Елены Семеновны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F300A" w:rsidRDefault="000F300A" w:rsidP="00CE0585">
      <w:pPr>
        <w:jc w:val="center"/>
        <w:rPr>
          <w:b/>
          <w:bCs/>
          <w:sz w:val="28"/>
        </w:rPr>
      </w:pPr>
    </w:p>
    <w:p w:rsidR="000F300A" w:rsidRPr="005A0F8F" w:rsidRDefault="000F300A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D5EF7">
        <w:rPr>
          <w:bCs/>
          <w:sz w:val="28"/>
        </w:rPr>
        <w:t>Трощиловой Елены Семеновны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F300A" w:rsidRDefault="000F300A" w:rsidP="00CE0585">
      <w:pPr>
        <w:jc w:val="center"/>
        <w:rPr>
          <w:sz w:val="28"/>
          <w:szCs w:val="28"/>
        </w:rPr>
      </w:pPr>
    </w:p>
    <w:p w:rsidR="000F300A" w:rsidRDefault="000F300A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F300A" w:rsidRPr="00E33682" w:rsidRDefault="000F300A" w:rsidP="00CE0585">
      <w:pPr>
        <w:jc w:val="center"/>
        <w:rPr>
          <w:spacing w:val="60"/>
          <w:sz w:val="28"/>
          <w:szCs w:val="28"/>
        </w:rPr>
      </w:pPr>
    </w:p>
    <w:p w:rsidR="000F300A" w:rsidRDefault="000F300A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Трощилову</w:t>
      </w:r>
      <w:bookmarkStart w:id="0" w:name="_GoBack"/>
      <w:bookmarkEnd w:id="0"/>
      <w:r>
        <w:rPr>
          <w:bCs/>
          <w:sz w:val="28"/>
        </w:rPr>
        <w:t xml:space="preserve"> Елену Семеновну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0F300A" w:rsidRDefault="000F300A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F300A" w:rsidRPr="00A075F2" w:rsidRDefault="000F300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F300A" w:rsidRDefault="000F300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F300A" w:rsidRDefault="000F300A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F300A" w:rsidRPr="00A075F2" w:rsidRDefault="000F300A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F300A" w:rsidRDefault="000F300A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F300A" w:rsidRDefault="000F300A" w:rsidP="00CE0585">
      <w:pPr>
        <w:pStyle w:val="BodyText"/>
        <w:spacing w:line="240" w:lineRule="auto"/>
      </w:pPr>
    </w:p>
    <w:p w:rsidR="000F300A" w:rsidRDefault="000F300A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F300A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300A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90DC7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562A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2D3A"/>
    <w:rsid w:val="0095793C"/>
    <w:rsid w:val="00970218"/>
    <w:rsid w:val="00972E1F"/>
    <w:rsid w:val="009A1DEE"/>
    <w:rsid w:val="009A77E4"/>
    <w:rsid w:val="009B1743"/>
    <w:rsid w:val="009C5B34"/>
    <w:rsid w:val="009D11F9"/>
    <w:rsid w:val="009D626C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27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27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5727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5727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5727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5727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1FA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1FA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1FA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1FA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5727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01FA1"/>
    <w:rPr>
      <w:sz w:val="16"/>
      <w:szCs w:val="16"/>
    </w:rPr>
  </w:style>
  <w:style w:type="paragraph" w:customStyle="1" w:styleId="ConsPlusNormal">
    <w:name w:val="ConsPlusNormal"/>
    <w:uiPriority w:val="99"/>
    <w:rsid w:val="00D5727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5727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01FA1"/>
    <w:rPr>
      <w:sz w:val="24"/>
      <w:szCs w:val="24"/>
    </w:rPr>
  </w:style>
  <w:style w:type="paragraph" w:styleId="BlockText">
    <w:name w:val="Block Text"/>
    <w:basedOn w:val="Normal"/>
    <w:uiPriority w:val="99"/>
    <w:rsid w:val="00D5727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FA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01FA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FA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1FA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01FA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1FA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5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320</Words>
  <Characters>1828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2016-08-17T08:41:00Z</dcterms:created>
  <dcterms:modified xsi:type="dcterms:W3CDTF">2017-03-31T11:20:00Z</dcterms:modified>
</cp:coreProperties>
</file>