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80" w:rsidRPr="00D97A48" w:rsidRDefault="00262680" w:rsidP="002E1DF3">
      <w:pPr>
        <w:pStyle w:val="Heading1"/>
        <w:jc w:val="center"/>
        <w:rPr>
          <w:sz w:val="28"/>
          <w:szCs w:val="28"/>
        </w:rPr>
      </w:pPr>
      <w:r w:rsidRPr="0038306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62680" w:rsidRDefault="00262680" w:rsidP="002E1DF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62680" w:rsidRDefault="00262680" w:rsidP="002E1DF3">
      <w:pPr>
        <w:jc w:val="center"/>
        <w:rPr>
          <w:b/>
          <w:sz w:val="28"/>
          <w:szCs w:val="28"/>
        </w:rPr>
      </w:pPr>
    </w:p>
    <w:p w:rsidR="00262680" w:rsidRDefault="00262680" w:rsidP="002E1DF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262680" w:rsidRPr="00CD11D7" w:rsidRDefault="00262680" w:rsidP="002E1DF3"/>
    <w:p w:rsidR="00262680" w:rsidRPr="005D1CD6" w:rsidRDefault="00262680" w:rsidP="002E1DF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13-14</w:t>
      </w:r>
    </w:p>
    <w:p w:rsidR="00262680" w:rsidRPr="005D1CD6" w:rsidRDefault="00262680" w:rsidP="002E1DF3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19:08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262680" w:rsidRPr="006F79C3" w:rsidRDefault="00262680" w:rsidP="002E1DF3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6268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62680" w:rsidRPr="006F79C3" w:rsidRDefault="00262680" w:rsidP="002E1DF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Антоновой Любовь Александровны,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262680" w:rsidRDefault="00262680" w:rsidP="002E1DF3">
      <w:pPr>
        <w:jc w:val="center"/>
        <w:rPr>
          <w:b/>
          <w:bCs/>
          <w:sz w:val="28"/>
        </w:rPr>
      </w:pPr>
    </w:p>
    <w:p w:rsidR="00262680" w:rsidRPr="005A0F8F" w:rsidRDefault="00262680" w:rsidP="002E1DF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Гуково-Гнилушевскому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63AE2">
        <w:rPr>
          <w:bCs/>
          <w:sz w:val="28"/>
        </w:rPr>
        <w:t>Антоновой Любовь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62680" w:rsidRDefault="00262680" w:rsidP="002E1DF3">
      <w:pPr>
        <w:jc w:val="center"/>
        <w:rPr>
          <w:sz w:val="28"/>
          <w:szCs w:val="28"/>
        </w:rPr>
      </w:pPr>
    </w:p>
    <w:p w:rsidR="00262680" w:rsidRDefault="00262680" w:rsidP="002E1DF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62680" w:rsidRPr="00E33682" w:rsidRDefault="00262680" w:rsidP="002E1DF3">
      <w:pPr>
        <w:jc w:val="center"/>
        <w:rPr>
          <w:spacing w:val="60"/>
          <w:sz w:val="28"/>
          <w:szCs w:val="28"/>
        </w:rPr>
      </w:pPr>
    </w:p>
    <w:p w:rsidR="00262680" w:rsidRDefault="00262680" w:rsidP="002E1DF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Гуково-Гнилушевскому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Антонову Любовь Александровну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9F4C75">
        <w:rPr>
          <w:sz w:val="28"/>
          <w:szCs w:val="28"/>
        </w:rPr>
        <w:t>самовыдвижения</w:t>
      </w:r>
      <w:r w:rsidRPr="009F4C75">
        <w:rPr>
          <w:b/>
          <w:bCs/>
          <w:sz w:val="28"/>
        </w:rPr>
        <w:t xml:space="preserve"> </w:t>
      </w:r>
      <w:r w:rsidRPr="009F4C75">
        <w:rPr>
          <w:bCs/>
          <w:sz w:val="28"/>
        </w:rPr>
        <w:t>01 августа 2016 года.</w:t>
      </w:r>
    </w:p>
    <w:p w:rsidR="00262680" w:rsidRDefault="00262680" w:rsidP="002E1DF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62680" w:rsidRPr="00A075F2" w:rsidRDefault="00262680" w:rsidP="002E1DF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62680" w:rsidRDefault="00262680" w:rsidP="002E1DF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62680" w:rsidRDefault="00262680" w:rsidP="002E1DF3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62680" w:rsidRDefault="00262680" w:rsidP="002E1DF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62680" w:rsidRDefault="00262680" w:rsidP="002E1DF3">
      <w:pPr>
        <w:pStyle w:val="BodyText"/>
        <w:spacing w:line="240" w:lineRule="auto"/>
      </w:pPr>
    </w:p>
    <w:p w:rsidR="00262680" w:rsidRDefault="00262680" w:rsidP="002E1DF3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  <w:t>В.А. Буценко</w:t>
      </w:r>
    </w:p>
    <w:sectPr w:rsidR="00262680" w:rsidSect="002E1DF3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B3F70"/>
    <w:rsid w:val="000C5AA3"/>
    <w:rsid w:val="000C5BB7"/>
    <w:rsid w:val="000C5CE6"/>
    <w:rsid w:val="000D0E16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E07C9"/>
    <w:rsid w:val="001E43B2"/>
    <w:rsid w:val="001F5548"/>
    <w:rsid w:val="00204F6F"/>
    <w:rsid w:val="00220780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680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DF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306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4E450A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D6330"/>
    <w:rsid w:val="005E32A6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817F7"/>
    <w:rsid w:val="0079190E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4C75"/>
    <w:rsid w:val="009F757F"/>
    <w:rsid w:val="00A01AC7"/>
    <w:rsid w:val="00A075F2"/>
    <w:rsid w:val="00A07EDC"/>
    <w:rsid w:val="00A10F3C"/>
    <w:rsid w:val="00A124BF"/>
    <w:rsid w:val="00A153CC"/>
    <w:rsid w:val="00A31B4A"/>
    <w:rsid w:val="00A63AE2"/>
    <w:rsid w:val="00A6631F"/>
    <w:rsid w:val="00A7061E"/>
    <w:rsid w:val="00A8545F"/>
    <w:rsid w:val="00A919B9"/>
    <w:rsid w:val="00A9715E"/>
    <w:rsid w:val="00AB560A"/>
    <w:rsid w:val="00AB7E6E"/>
    <w:rsid w:val="00AC3588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7410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06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8306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8306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8306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8306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CC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CC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CC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CC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38306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D6CCD"/>
    <w:rPr>
      <w:sz w:val="16"/>
      <w:szCs w:val="16"/>
    </w:rPr>
  </w:style>
  <w:style w:type="paragraph" w:customStyle="1" w:styleId="ConsPlusNormal">
    <w:name w:val="ConsPlusNormal"/>
    <w:uiPriority w:val="99"/>
    <w:rsid w:val="0038306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8306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D6CCD"/>
    <w:rPr>
      <w:sz w:val="24"/>
      <w:szCs w:val="24"/>
    </w:rPr>
  </w:style>
  <w:style w:type="paragraph" w:styleId="BlockText">
    <w:name w:val="Block Text"/>
    <w:basedOn w:val="Normal"/>
    <w:uiPriority w:val="99"/>
    <w:rsid w:val="0038306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CC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D6CC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D6CC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6CC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D6CC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6CC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02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284</Words>
  <Characters>1624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2016-08-04T20:29:00Z</dcterms:created>
  <dcterms:modified xsi:type="dcterms:W3CDTF">2017-03-31T11:05:00Z</dcterms:modified>
</cp:coreProperties>
</file>