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AF3" w:rsidRPr="00D97A48" w:rsidRDefault="00BA7AF3" w:rsidP="007E6F71">
      <w:pPr>
        <w:pStyle w:val="Heading1"/>
        <w:jc w:val="center"/>
        <w:rPr>
          <w:sz w:val="28"/>
          <w:szCs w:val="28"/>
        </w:rPr>
      </w:pPr>
      <w:r w:rsidRPr="00FD094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BA7AF3" w:rsidRDefault="00BA7AF3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BA7AF3" w:rsidRDefault="00BA7AF3" w:rsidP="007E6F71">
      <w:pPr>
        <w:jc w:val="center"/>
        <w:rPr>
          <w:b/>
          <w:sz w:val="28"/>
          <w:szCs w:val="28"/>
        </w:rPr>
      </w:pPr>
    </w:p>
    <w:p w:rsidR="00BA7AF3" w:rsidRDefault="00BA7AF3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BA7AF3" w:rsidRPr="00CD11D7" w:rsidRDefault="00BA7AF3" w:rsidP="007E6F71"/>
    <w:p w:rsidR="00BA7AF3" w:rsidRPr="005D1CD6" w:rsidRDefault="00BA7AF3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15-82</w:t>
      </w:r>
    </w:p>
    <w:p w:rsidR="00BA7AF3" w:rsidRDefault="00BA7AF3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18-03                                                                                                       </w:t>
      </w:r>
    </w:p>
    <w:p w:rsidR="00BA7AF3" w:rsidRPr="005D1CD6" w:rsidRDefault="00BA7AF3" w:rsidP="007C7BF7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BA7AF3" w:rsidRPr="006F79C3" w:rsidRDefault="00BA7AF3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BA7AF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BA7AF3" w:rsidRPr="006F79C3" w:rsidRDefault="00BA7AF3" w:rsidP="0064559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десятимандатному избирательному округу № 1 Сафоновой Ольги Тимофеевны,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BA7AF3" w:rsidRDefault="00BA7AF3" w:rsidP="007E6F71">
      <w:pPr>
        <w:jc w:val="center"/>
        <w:rPr>
          <w:b/>
          <w:bCs/>
          <w:sz w:val="28"/>
        </w:rPr>
      </w:pPr>
    </w:p>
    <w:p w:rsidR="00BA7AF3" w:rsidRPr="005A0F8F" w:rsidRDefault="00BA7AF3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45592">
        <w:rPr>
          <w:bCs/>
          <w:sz w:val="28"/>
        </w:rPr>
        <w:t>Сафоновой Ольги Тимофеевны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BA7AF3" w:rsidRDefault="00BA7AF3" w:rsidP="007E6F71">
      <w:pPr>
        <w:jc w:val="center"/>
        <w:rPr>
          <w:sz w:val="28"/>
          <w:szCs w:val="28"/>
        </w:rPr>
      </w:pPr>
    </w:p>
    <w:p w:rsidR="00BA7AF3" w:rsidRDefault="00BA7AF3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BA7AF3" w:rsidRPr="00E33682" w:rsidRDefault="00BA7AF3" w:rsidP="007E6F71">
      <w:pPr>
        <w:jc w:val="center"/>
        <w:rPr>
          <w:spacing w:val="60"/>
          <w:sz w:val="28"/>
          <w:szCs w:val="28"/>
        </w:rPr>
      </w:pPr>
    </w:p>
    <w:p w:rsidR="00BA7AF3" w:rsidRDefault="00BA7AF3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45592">
        <w:rPr>
          <w:bCs/>
          <w:sz w:val="28"/>
        </w:rPr>
        <w:t>Сафоновой Ольги Тимофеевны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BA7AF3" w:rsidRDefault="00BA7AF3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BA7AF3" w:rsidRPr="00A075F2" w:rsidRDefault="00BA7AF3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BA7AF3" w:rsidRDefault="00BA7AF3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BA7AF3" w:rsidRDefault="00BA7AF3" w:rsidP="007E6F71">
      <w:pPr>
        <w:pStyle w:val="BodyText"/>
        <w:spacing w:line="240" w:lineRule="auto"/>
      </w:pPr>
    </w:p>
    <w:p w:rsidR="00BA7AF3" w:rsidRDefault="00BA7AF3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BA7AF3" w:rsidRDefault="00BA7AF3" w:rsidP="007E6F71">
      <w:pPr>
        <w:pStyle w:val="BodyText"/>
        <w:spacing w:line="240" w:lineRule="auto"/>
      </w:pPr>
    </w:p>
    <w:p w:rsidR="00BA7AF3" w:rsidRDefault="00BA7AF3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BA7AF3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C7FB1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D7465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424F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1B17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C5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45592"/>
    <w:rsid w:val="00651B9D"/>
    <w:rsid w:val="00651CFA"/>
    <w:rsid w:val="00654D04"/>
    <w:rsid w:val="0065549A"/>
    <w:rsid w:val="006574F9"/>
    <w:rsid w:val="0066025A"/>
    <w:rsid w:val="00661B73"/>
    <w:rsid w:val="0066604D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0A7"/>
    <w:rsid w:val="00733033"/>
    <w:rsid w:val="00743428"/>
    <w:rsid w:val="00743827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C7BF7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D2759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33FDF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94C02"/>
    <w:rsid w:val="00BA7AF3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71903"/>
    <w:rsid w:val="00C7373F"/>
    <w:rsid w:val="00C7705F"/>
    <w:rsid w:val="00C800B4"/>
    <w:rsid w:val="00C83BB3"/>
    <w:rsid w:val="00C91B3E"/>
    <w:rsid w:val="00C95847"/>
    <w:rsid w:val="00CA042C"/>
    <w:rsid w:val="00CA13F8"/>
    <w:rsid w:val="00CA1F01"/>
    <w:rsid w:val="00CA2D12"/>
    <w:rsid w:val="00CA618E"/>
    <w:rsid w:val="00CB0EB5"/>
    <w:rsid w:val="00CB0EC7"/>
    <w:rsid w:val="00CB1114"/>
    <w:rsid w:val="00CC5C47"/>
    <w:rsid w:val="00CD11D7"/>
    <w:rsid w:val="00CD4F4F"/>
    <w:rsid w:val="00CE00A2"/>
    <w:rsid w:val="00CF0AEA"/>
    <w:rsid w:val="00CF126F"/>
    <w:rsid w:val="00CF1EB9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15C8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E55"/>
    <w:rsid w:val="00FD094D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94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094D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094D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94D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94D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277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277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277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277F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D094D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9277F"/>
    <w:rPr>
      <w:sz w:val="16"/>
      <w:szCs w:val="16"/>
    </w:rPr>
  </w:style>
  <w:style w:type="paragraph" w:customStyle="1" w:styleId="ConsPlusNormal">
    <w:name w:val="ConsPlusNormal"/>
    <w:uiPriority w:val="99"/>
    <w:rsid w:val="00FD094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D094D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9277F"/>
    <w:rPr>
      <w:sz w:val="24"/>
      <w:szCs w:val="24"/>
    </w:rPr>
  </w:style>
  <w:style w:type="paragraph" w:styleId="BlockText">
    <w:name w:val="Block Text"/>
    <w:basedOn w:val="Normal"/>
    <w:uiPriority w:val="99"/>
    <w:rsid w:val="00FD094D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77F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9277F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9277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9277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9277F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277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709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280</Words>
  <Characters>1600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2016-08-24T12:43:00Z</dcterms:created>
  <dcterms:modified xsi:type="dcterms:W3CDTF">2017-03-31T11:51:00Z</dcterms:modified>
</cp:coreProperties>
</file>