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039" w:rsidRPr="00D97A48" w:rsidRDefault="00660039" w:rsidP="00D97A48">
      <w:pPr>
        <w:pStyle w:val="Heading1"/>
        <w:jc w:val="center"/>
        <w:rPr>
          <w:sz w:val="28"/>
          <w:szCs w:val="28"/>
        </w:rPr>
      </w:pPr>
      <w:r w:rsidRPr="005240D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60039" w:rsidRDefault="0066003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60039" w:rsidRDefault="00660039" w:rsidP="00D97A48">
      <w:pPr>
        <w:jc w:val="center"/>
        <w:rPr>
          <w:b/>
          <w:sz w:val="28"/>
          <w:szCs w:val="28"/>
        </w:rPr>
      </w:pPr>
    </w:p>
    <w:p w:rsidR="00660039" w:rsidRPr="002F71AC" w:rsidRDefault="0066003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60039" w:rsidRPr="005D1CD6" w:rsidRDefault="0066003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15-18</w:t>
      </w:r>
    </w:p>
    <w:p w:rsidR="00660039" w:rsidRDefault="0066003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15-39                                                                                                    </w:t>
      </w:r>
    </w:p>
    <w:p w:rsidR="00660039" w:rsidRPr="005D1CD6" w:rsidRDefault="00660039" w:rsidP="00AD2514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60039" w:rsidRPr="006F79C3" w:rsidRDefault="0066003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6003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60039" w:rsidRPr="006F79C3" w:rsidRDefault="00660039" w:rsidP="00273E1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Полуниной Аллы Евгеньевны,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660039" w:rsidRDefault="00660039" w:rsidP="00CE0585">
      <w:pPr>
        <w:jc w:val="center"/>
        <w:rPr>
          <w:b/>
          <w:bCs/>
          <w:sz w:val="28"/>
        </w:rPr>
      </w:pPr>
    </w:p>
    <w:p w:rsidR="00660039" w:rsidRPr="005A0F8F" w:rsidRDefault="0066003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73E13">
        <w:rPr>
          <w:bCs/>
          <w:sz w:val="28"/>
        </w:rPr>
        <w:t>Полуниной Аллы Евгеньевны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60039" w:rsidRDefault="00660039" w:rsidP="00CE0585">
      <w:pPr>
        <w:jc w:val="center"/>
        <w:rPr>
          <w:sz w:val="28"/>
          <w:szCs w:val="28"/>
        </w:rPr>
      </w:pPr>
    </w:p>
    <w:p w:rsidR="00660039" w:rsidRDefault="0066003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60039" w:rsidRPr="00E33682" w:rsidRDefault="00660039" w:rsidP="00CE0585">
      <w:pPr>
        <w:jc w:val="center"/>
        <w:rPr>
          <w:spacing w:val="60"/>
          <w:sz w:val="28"/>
          <w:szCs w:val="28"/>
        </w:rPr>
      </w:pPr>
    </w:p>
    <w:p w:rsidR="00660039" w:rsidRDefault="0066003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Полунину</w:t>
      </w:r>
      <w:bookmarkStart w:id="0" w:name="_GoBack"/>
      <w:bookmarkEnd w:id="0"/>
      <w:r>
        <w:rPr>
          <w:bCs/>
          <w:sz w:val="28"/>
        </w:rPr>
        <w:t xml:space="preserve"> Аллу Евгеньевну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660039" w:rsidRDefault="0066003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60039" w:rsidRPr="00A075F2" w:rsidRDefault="006600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60039" w:rsidRDefault="006600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60039" w:rsidRDefault="0066003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660039" w:rsidRPr="00A075F2" w:rsidRDefault="006600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60039" w:rsidRDefault="0066003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60039" w:rsidRDefault="00660039" w:rsidP="00CE0585">
      <w:pPr>
        <w:pStyle w:val="BodyText"/>
        <w:spacing w:line="240" w:lineRule="auto"/>
      </w:pPr>
    </w:p>
    <w:p w:rsidR="00660039" w:rsidRDefault="0066003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6003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40D9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03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13029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0412E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2514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0D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240D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240D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240D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240D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28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28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28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28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240D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1285"/>
    <w:rPr>
      <w:sz w:val="16"/>
      <w:szCs w:val="16"/>
    </w:rPr>
  </w:style>
  <w:style w:type="paragraph" w:customStyle="1" w:styleId="ConsPlusNormal">
    <w:name w:val="ConsPlusNormal"/>
    <w:uiPriority w:val="99"/>
    <w:rsid w:val="005240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240D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31285"/>
    <w:rPr>
      <w:sz w:val="24"/>
      <w:szCs w:val="24"/>
    </w:rPr>
  </w:style>
  <w:style w:type="paragraph" w:styleId="BlockText">
    <w:name w:val="Block Text"/>
    <w:basedOn w:val="Normal"/>
    <w:uiPriority w:val="99"/>
    <w:rsid w:val="005240D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28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3128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128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128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3128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128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29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320</Words>
  <Characters>1827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2016-08-23T12:39:00Z</dcterms:created>
  <dcterms:modified xsi:type="dcterms:W3CDTF">2017-03-31T11:40:00Z</dcterms:modified>
</cp:coreProperties>
</file>