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490" w:rsidRPr="00D97A48" w:rsidRDefault="00530490" w:rsidP="00D97A48">
      <w:pPr>
        <w:pStyle w:val="Heading1"/>
        <w:jc w:val="center"/>
        <w:rPr>
          <w:sz w:val="28"/>
          <w:szCs w:val="28"/>
        </w:rPr>
      </w:pPr>
      <w:r w:rsidRPr="00721E6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30490" w:rsidRDefault="0053049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0490" w:rsidRDefault="00530490" w:rsidP="00D97A48">
      <w:pPr>
        <w:jc w:val="center"/>
        <w:rPr>
          <w:b/>
          <w:sz w:val="28"/>
          <w:szCs w:val="28"/>
        </w:rPr>
      </w:pPr>
    </w:p>
    <w:p w:rsidR="00530490" w:rsidRPr="002F71AC" w:rsidRDefault="00530490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30490" w:rsidRPr="005D1CD6" w:rsidRDefault="0053049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15-62</w:t>
      </w:r>
    </w:p>
    <w:p w:rsidR="00530490" w:rsidRDefault="0053049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17-19                                                                                                    </w:t>
      </w:r>
    </w:p>
    <w:p w:rsidR="00530490" w:rsidRPr="005D1CD6" w:rsidRDefault="00530490" w:rsidP="006D7BF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0490" w:rsidRPr="006F79C3" w:rsidRDefault="0053049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049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0490" w:rsidRPr="006F79C3" w:rsidRDefault="00530490" w:rsidP="007C32B8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Садковского сельского поселения Красносулинского района Ростовской области четвертого созыва по Садковскому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Платонова Василия Семеновича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530490" w:rsidRDefault="00530490" w:rsidP="00CE0585">
      <w:pPr>
        <w:jc w:val="center"/>
        <w:rPr>
          <w:b/>
          <w:bCs/>
          <w:sz w:val="28"/>
        </w:rPr>
      </w:pPr>
    </w:p>
    <w:p w:rsidR="00530490" w:rsidRPr="005A0F8F" w:rsidRDefault="00530490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C32B8">
        <w:rPr>
          <w:bCs/>
          <w:sz w:val="28"/>
        </w:rPr>
        <w:t>Платонова Василия Семеновича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30490" w:rsidRDefault="00530490" w:rsidP="00CE0585">
      <w:pPr>
        <w:jc w:val="center"/>
        <w:rPr>
          <w:sz w:val="28"/>
          <w:szCs w:val="28"/>
        </w:rPr>
      </w:pPr>
    </w:p>
    <w:p w:rsidR="00530490" w:rsidRDefault="0053049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30490" w:rsidRPr="00E33682" w:rsidRDefault="00530490" w:rsidP="00CE0585">
      <w:pPr>
        <w:jc w:val="center"/>
        <w:rPr>
          <w:spacing w:val="60"/>
          <w:sz w:val="28"/>
          <w:szCs w:val="28"/>
        </w:rPr>
      </w:pPr>
    </w:p>
    <w:p w:rsidR="00530490" w:rsidRDefault="00530490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C32B8">
        <w:rPr>
          <w:bCs/>
          <w:sz w:val="28"/>
        </w:rPr>
        <w:t>Платонова Василия Семеновича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530490" w:rsidRDefault="00530490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30490" w:rsidRPr="00A075F2" w:rsidRDefault="0053049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30490" w:rsidRDefault="0053049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30490" w:rsidRDefault="0053049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530490" w:rsidRPr="00A075F2" w:rsidRDefault="0053049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0490" w:rsidRDefault="00530490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30490" w:rsidRDefault="00530490" w:rsidP="00CE0585">
      <w:pPr>
        <w:pStyle w:val="BodyText"/>
        <w:spacing w:line="240" w:lineRule="auto"/>
      </w:pPr>
    </w:p>
    <w:p w:rsidR="00530490" w:rsidRDefault="00530490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30490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276CB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00D3"/>
    <w:rsid w:val="001F5548"/>
    <w:rsid w:val="00201F5E"/>
    <w:rsid w:val="00204F6F"/>
    <w:rsid w:val="00221F6D"/>
    <w:rsid w:val="00230106"/>
    <w:rsid w:val="00233370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5E5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668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B7806"/>
    <w:rsid w:val="003C156F"/>
    <w:rsid w:val="003C15B9"/>
    <w:rsid w:val="003C3A9C"/>
    <w:rsid w:val="003C78B5"/>
    <w:rsid w:val="003D1044"/>
    <w:rsid w:val="003D4F89"/>
    <w:rsid w:val="003E4548"/>
    <w:rsid w:val="003E4E01"/>
    <w:rsid w:val="003F4D3B"/>
    <w:rsid w:val="003F7F01"/>
    <w:rsid w:val="004044E9"/>
    <w:rsid w:val="00407C9C"/>
    <w:rsid w:val="00411A02"/>
    <w:rsid w:val="00413449"/>
    <w:rsid w:val="00422A47"/>
    <w:rsid w:val="004263AC"/>
    <w:rsid w:val="004415E1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0490"/>
    <w:rsid w:val="00533672"/>
    <w:rsid w:val="00533BEB"/>
    <w:rsid w:val="005360CB"/>
    <w:rsid w:val="005373C2"/>
    <w:rsid w:val="00541EB1"/>
    <w:rsid w:val="00545A8B"/>
    <w:rsid w:val="0054664F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3525"/>
    <w:rsid w:val="0060648B"/>
    <w:rsid w:val="0061005A"/>
    <w:rsid w:val="00611463"/>
    <w:rsid w:val="0061465A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0DA7"/>
    <w:rsid w:val="006A159D"/>
    <w:rsid w:val="006B08D5"/>
    <w:rsid w:val="006B1E1D"/>
    <w:rsid w:val="006C21DD"/>
    <w:rsid w:val="006C240A"/>
    <w:rsid w:val="006C3EFF"/>
    <w:rsid w:val="006D118F"/>
    <w:rsid w:val="006D1C36"/>
    <w:rsid w:val="006D387E"/>
    <w:rsid w:val="006D6F12"/>
    <w:rsid w:val="006D7BF1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1E65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C32B8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57AA8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462E9"/>
    <w:rsid w:val="00A53F91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E4D1C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35F2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0442"/>
    <w:rsid w:val="00D2179F"/>
    <w:rsid w:val="00D231C5"/>
    <w:rsid w:val="00D26B9F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5C17"/>
    <w:rsid w:val="00E76BCF"/>
    <w:rsid w:val="00E83D48"/>
    <w:rsid w:val="00E8560E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2680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E6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1E65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1E65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1E65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1E65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3C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23C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3C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3C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721E65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723C3"/>
    <w:rPr>
      <w:sz w:val="16"/>
      <w:szCs w:val="16"/>
    </w:rPr>
  </w:style>
  <w:style w:type="paragraph" w:customStyle="1" w:styleId="ConsPlusNormal">
    <w:name w:val="ConsPlusNormal"/>
    <w:uiPriority w:val="99"/>
    <w:rsid w:val="00721E6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721E65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723C3"/>
    <w:rPr>
      <w:sz w:val="24"/>
      <w:szCs w:val="24"/>
    </w:rPr>
  </w:style>
  <w:style w:type="paragraph" w:styleId="BlockText">
    <w:name w:val="Block Text"/>
    <w:basedOn w:val="Normal"/>
    <w:uiPriority w:val="99"/>
    <w:rsid w:val="00721E65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3C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723C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723C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23C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723C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723C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07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310</Words>
  <Characters>1769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2016-08-24T10:54:00Z</dcterms:created>
  <dcterms:modified xsi:type="dcterms:W3CDTF">2017-03-31T11:48:00Z</dcterms:modified>
</cp:coreProperties>
</file>