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E44" w:rsidRPr="00D97A48" w:rsidRDefault="00945E44" w:rsidP="005D5017">
      <w:pPr>
        <w:pStyle w:val="Heading1"/>
        <w:jc w:val="center"/>
        <w:rPr>
          <w:sz w:val="28"/>
          <w:szCs w:val="28"/>
        </w:rPr>
      </w:pPr>
      <w:r w:rsidRPr="00B6408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45E44" w:rsidRDefault="00945E44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945E44" w:rsidRDefault="00945E44" w:rsidP="005D5017">
      <w:pPr>
        <w:jc w:val="center"/>
        <w:rPr>
          <w:b/>
          <w:sz w:val="28"/>
          <w:szCs w:val="28"/>
        </w:rPr>
      </w:pPr>
    </w:p>
    <w:p w:rsidR="00945E44" w:rsidRDefault="00945E44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E44" w:rsidRPr="00CD11D7" w:rsidRDefault="00945E44" w:rsidP="005D5017"/>
    <w:p w:rsidR="00945E44" w:rsidRPr="005D1CD6" w:rsidRDefault="00945E44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11</w:t>
      </w:r>
    </w:p>
    <w:p w:rsidR="00945E44" w:rsidRPr="005D1CD6" w:rsidRDefault="00945E44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5E44" w:rsidRPr="006F79C3" w:rsidRDefault="00945E44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5E4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5E44" w:rsidRPr="003071B1" w:rsidRDefault="00945E44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Вербицкой Елены Сергеевны,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5E44" w:rsidRDefault="00945E44" w:rsidP="005D5017">
      <w:pPr>
        <w:ind w:firstLine="709"/>
        <w:jc w:val="center"/>
        <w:rPr>
          <w:b/>
          <w:bCs/>
          <w:sz w:val="28"/>
        </w:rPr>
      </w:pPr>
    </w:p>
    <w:p w:rsidR="00945E44" w:rsidRPr="009153EC" w:rsidRDefault="00945E44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Вербицкой Елены Сергеевны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5E44" w:rsidRPr="009153EC" w:rsidRDefault="00945E44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Вербицкой Еленой Сергеевной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5E44" w:rsidRPr="009153EC" w:rsidRDefault="00945E44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5E44" w:rsidRDefault="00945E44" w:rsidP="005D5017">
      <w:pPr>
        <w:ind w:firstLine="709"/>
        <w:jc w:val="center"/>
        <w:rPr>
          <w:sz w:val="28"/>
          <w:szCs w:val="28"/>
        </w:rPr>
      </w:pPr>
    </w:p>
    <w:p w:rsidR="00945E44" w:rsidRDefault="00945E44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5E44" w:rsidRPr="00E33682" w:rsidRDefault="00945E44" w:rsidP="005D5017">
      <w:pPr>
        <w:ind w:firstLine="709"/>
        <w:jc w:val="center"/>
        <w:rPr>
          <w:spacing w:val="60"/>
          <w:sz w:val="28"/>
          <w:szCs w:val="28"/>
        </w:rPr>
      </w:pPr>
    </w:p>
    <w:p w:rsidR="00945E44" w:rsidRPr="009153EC" w:rsidRDefault="00945E44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Вербицкую Елену Сергеевну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1979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г. Красный Сулин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ГБУ РО «ЦРБ» Красносулинского района, ФАП п. Пригородный, заведующий ФАП п. Пригородный</w:t>
      </w:r>
      <w:r w:rsidRPr="009153EC">
        <w:rPr>
          <w:sz w:val="28"/>
        </w:rPr>
        <w:t xml:space="preserve">, 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30</w:t>
      </w:r>
      <w:r w:rsidRPr="00477C45">
        <w:rPr>
          <w:sz w:val="28"/>
        </w:rPr>
        <w:t xml:space="preserve"> минут.</w:t>
      </w:r>
    </w:p>
    <w:p w:rsidR="00945E44" w:rsidRPr="009153EC" w:rsidRDefault="00945E44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5E44" w:rsidRPr="009153EC" w:rsidRDefault="00945E44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945E44" w:rsidRPr="009153EC" w:rsidRDefault="00945E44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945E44" w:rsidRPr="009153EC" w:rsidRDefault="00945E44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5E44" w:rsidRDefault="00945E44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5E44" w:rsidRDefault="00945E44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5E44" w:rsidRPr="00A075F2" w:rsidRDefault="00945E44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945E44" w:rsidRPr="005D5017" w:rsidRDefault="00945E44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Pr="005D5017" w:rsidRDefault="00945E44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Pr="005D5017" w:rsidRDefault="00945E44" w:rsidP="005D5017">
      <w:pPr>
        <w:ind w:firstLine="709"/>
        <w:rPr>
          <w:sz w:val="28"/>
          <w:szCs w:val="20"/>
        </w:rPr>
      </w:pPr>
    </w:p>
    <w:p w:rsidR="00945E44" w:rsidRDefault="00945E44" w:rsidP="005D5017">
      <w:pPr>
        <w:pStyle w:val="BodyText"/>
        <w:spacing w:line="240" w:lineRule="auto"/>
        <w:ind w:firstLine="709"/>
      </w:pPr>
    </w:p>
    <w:sectPr w:rsidR="00945E44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95406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A04FB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4AB3"/>
    <w:rsid w:val="0060648B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45E44"/>
    <w:rsid w:val="0095793C"/>
    <w:rsid w:val="00972E1F"/>
    <w:rsid w:val="00972FCE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085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302A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5466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0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512</Words>
  <Characters>2923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5</cp:revision>
  <cp:lastPrinted>2023-08-02T11:23:00Z</cp:lastPrinted>
  <dcterms:created xsi:type="dcterms:W3CDTF">2023-08-01T16:38:00Z</dcterms:created>
  <dcterms:modified xsi:type="dcterms:W3CDTF">2023-08-02T11:23:00Z</dcterms:modified>
</cp:coreProperties>
</file>