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3F9" w:rsidRPr="00D97A48" w:rsidRDefault="00A723F9" w:rsidP="00D97A48">
      <w:pPr>
        <w:pStyle w:val="Heading1"/>
        <w:jc w:val="center"/>
        <w:rPr>
          <w:sz w:val="28"/>
          <w:szCs w:val="28"/>
        </w:rPr>
      </w:pPr>
      <w:r w:rsidRPr="000C24C2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A723F9" w:rsidRDefault="00A723F9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A723F9" w:rsidRDefault="00A723F9" w:rsidP="00D97A48">
      <w:pPr>
        <w:jc w:val="center"/>
        <w:rPr>
          <w:b/>
          <w:sz w:val="28"/>
          <w:szCs w:val="28"/>
        </w:rPr>
      </w:pPr>
    </w:p>
    <w:p w:rsidR="00A723F9" w:rsidRPr="002F71AC" w:rsidRDefault="00A723F9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A723F9" w:rsidRPr="005D1CD6" w:rsidRDefault="00A723F9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14-19</w:t>
      </w:r>
    </w:p>
    <w:p w:rsidR="00A723F9" w:rsidRDefault="00A723F9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14-59                                                                                                     </w:t>
      </w:r>
    </w:p>
    <w:p w:rsidR="00A723F9" w:rsidRPr="005D1CD6" w:rsidRDefault="00A723F9" w:rsidP="0075508D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A723F9" w:rsidRPr="006F79C3" w:rsidRDefault="00A723F9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A723F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A723F9" w:rsidRPr="006F79C3" w:rsidRDefault="00A723F9" w:rsidP="00A67261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Владимировского сельского поселения Красносулинского района Ростовской области четвертого созыва по Владимировскому десятимандатному избирательному округу № 1 Топоровой Елены Михайловны,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A723F9" w:rsidRDefault="00A723F9" w:rsidP="00CE0585">
      <w:pPr>
        <w:jc w:val="center"/>
        <w:rPr>
          <w:b/>
          <w:bCs/>
          <w:sz w:val="28"/>
        </w:rPr>
      </w:pPr>
    </w:p>
    <w:p w:rsidR="00A723F9" w:rsidRPr="005A0F8F" w:rsidRDefault="00A723F9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Владимировского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Владимировскому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A67261">
        <w:rPr>
          <w:bCs/>
          <w:sz w:val="28"/>
        </w:rPr>
        <w:t>Топоров</w:t>
      </w:r>
      <w:r>
        <w:rPr>
          <w:bCs/>
          <w:sz w:val="28"/>
        </w:rPr>
        <w:t>у</w:t>
      </w:r>
      <w:r w:rsidRPr="00A67261">
        <w:rPr>
          <w:bCs/>
          <w:sz w:val="28"/>
        </w:rPr>
        <w:t xml:space="preserve"> Елен</w:t>
      </w:r>
      <w:r>
        <w:rPr>
          <w:bCs/>
          <w:sz w:val="28"/>
        </w:rPr>
        <w:t>у</w:t>
      </w:r>
      <w:r w:rsidRPr="00A67261">
        <w:rPr>
          <w:bCs/>
          <w:sz w:val="28"/>
        </w:rPr>
        <w:t xml:space="preserve"> Михайловн</w:t>
      </w:r>
      <w:r>
        <w:rPr>
          <w:bCs/>
          <w:sz w:val="28"/>
        </w:rPr>
        <w:t>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A723F9" w:rsidRDefault="00A723F9" w:rsidP="00CE0585">
      <w:pPr>
        <w:jc w:val="center"/>
        <w:rPr>
          <w:sz w:val="28"/>
          <w:szCs w:val="28"/>
        </w:rPr>
      </w:pPr>
    </w:p>
    <w:p w:rsidR="00A723F9" w:rsidRDefault="00A723F9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A723F9" w:rsidRPr="00E33682" w:rsidRDefault="00A723F9" w:rsidP="00CE0585">
      <w:pPr>
        <w:jc w:val="center"/>
        <w:rPr>
          <w:spacing w:val="60"/>
          <w:sz w:val="28"/>
          <w:szCs w:val="28"/>
        </w:rPr>
      </w:pPr>
    </w:p>
    <w:p w:rsidR="00A723F9" w:rsidRDefault="00A723F9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Владимировского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Владимировскому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A67261">
        <w:rPr>
          <w:bCs/>
          <w:sz w:val="28"/>
        </w:rPr>
        <w:t>Топоров</w:t>
      </w:r>
      <w:r>
        <w:rPr>
          <w:bCs/>
          <w:sz w:val="28"/>
        </w:rPr>
        <w:t>у</w:t>
      </w:r>
      <w:r w:rsidRPr="00A67261">
        <w:rPr>
          <w:bCs/>
          <w:sz w:val="28"/>
        </w:rPr>
        <w:t xml:space="preserve"> Елен</w:t>
      </w:r>
      <w:r>
        <w:rPr>
          <w:bCs/>
          <w:sz w:val="28"/>
        </w:rPr>
        <w:t>у</w:t>
      </w:r>
      <w:r w:rsidRPr="00A67261">
        <w:rPr>
          <w:bCs/>
          <w:sz w:val="28"/>
        </w:rPr>
        <w:t xml:space="preserve"> Михайловн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A723F9" w:rsidRDefault="00A723F9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A723F9" w:rsidRPr="00A075F2" w:rsidRDefault="00A723F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A723F9" w:rsidRDefault="00A723F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A723F9" w:rsidRDefault="00A723F9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A723F9" w:rsidRPr="00A075F2" w:rsidRDefault="00A723F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A723F9" w:rsidRDefault="00A723F9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A723F9" w:rsidRDefault="00A723F9" w:rsidP="00CE0585">
      <w:pPr>
        <w:pStyle w:val="BodyText"/>
        <w:spacing w:line="240" w:lineRule="auto"/>
      </w:pPr>
    </w:p>
    <w:p w:rsidR="00A723F9" w:rsidRDefault="00A723F9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A723F9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6604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23B9"/>
    <w:rsid w:val="000C24C2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C385C"/>
    <w:rsid w:val="001C4172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767A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A16DF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A7C9A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5508D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67261"/>
    <w:rsid w:val="00A7061E"/>
    <w:rsid w:val="00A723F9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4C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C24C2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C24C2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24C2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C24C2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24D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24D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24D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24DB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0C24C2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4424DB"/>
    <w:rPr>
      <w:sz w:val="16"/>
      <w:szCs w:val="16"/>
    </w:rPr>
  </w:style>
  <w:style w:type="paragraph" w:customStyle="1" w:styleId="ConsPlusNormal">
    <w:name w:val="ConsPlusNormal"/>
    <w:uiPriority w:val="99"/>
    <w:rsid w:val="000C2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0C24C2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424DB"/>
    <w:rPr>
      <w:sz w:val="24"/>
      <w:szCs w:val="24"/>
    </w:rPr>
  </w:style>
  <w:style w:type="paragraph" w:styleId="BlockText">
    <w:name w:val="Block Text"/>
    <w:basedOn w:val="Normal"/>
    <w:uiPriority w:val="99"/>
    <w:rsid w:val="000C24C2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24DB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424DB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424DB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424DB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4424DB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424D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688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323</Words>
  <Characters>1845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2016-08-17T07:40:00Z</dcterms:created>
  <dcterms:modified xsi:type="dcterms:W3CDTF">2017-03-31T11:18:00Z</dcterms:modified>
</cp:coreProperties>
</file>