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3F8" w:rsidRPr="00D97A48" w:rsidRDefault="008A03F8" w:rsidP="00D97A48">
      <w:pPr>
        <w:pStyle w:val="Heading1"/>
        <w:jc w:val="center"/>
        <w:rPr>
          <w:sz w:val="28"/>
          <w:szCs w:val="28"/>
        </w:rPr>
      </w:pPr>
      <w:r w:rsidRPr="005411E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A03F8" w:rsidRDefault="008A03F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A03F8" w:rsidRDefault="008A03F8" w:rsidP="00D97A48">
      <w:pPr>
        <w:jc w:val="center"/>
        <w:rPr>
          <w:b/>
          <w:sz w:val="28"/>
          <w:szCs w:val="28"/>
        </w:rPr>
      </w:pPr>
    </w:p>
    <w:p w:rsidR="008A03F8" w:rsidRPr="002F71AC" w:rsidRDefault="008A03F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A03F8" w:rsidRPr="005D1CD6" w:rsidRDefault="008A03F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14-50</w:t>
      </w:r>
    </w:p>
    <w:p w:rsidR="008A03F8" w:rsidRDefault="008A03F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16-26                                                                                                     </w:t>
      </w:r>
    </w:p>
    <w:p w:rsidR="008A03F8" w:rsidRPr="005D1CD6" w:rsidRDefault="008A03F8" w:rsidP="008C3C6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A03F8" w:rsidRPr="006F79C3" w:rsidRDefault="008A03F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A03F8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A03F8" w:rsidRPr="00BA7014" w:rsidRDefault="008A03F8" w:rsidP="00747B6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Харченко Татьяны Ивановны</w:t>
            </w:r>
            <w:r w:rsidRPr="002B448F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A03F8" w:rsidRDefault="008A03F8" w:rsidP="00CE0585">
      <w:pPr>
        <w:jc w:val="center"/>
        <w:rPr>
          <w:b/>
          <w:bCs/>
          <w:sz w:val="28"/>
        </w:rPr>
      </w:pPr>
    </w:p>
    <w:p w:rsidR="008A03F8" w:rsidRPr="00BA7014" w:rsidRDefault="008A03F8" w:rsidP="00CE0585">
      <w:pPr>
        <w:jc w:val="center"/>
        <w:rPr>
          <w:b/>
          <w:bCs/>
          <w:sz w:val="28"/>
        </w:rPr>
      </w:pPr>
    </w:p>
    <w:p w:rsidR="008A03F8" w:rsidRPr="005A0F8F" w:rsidRDefault="008A03F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7B61">
        <w:rPr>
          <w:bCs/>
          <w:sz w:val="28"/>
        </w:rPr>
        <w:t>Харченко Татьяны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A03F8" w:rsidRDefault="008A03F8" w:rsidP="00CE0585">
      <w:pPr>
        <w:jc w:val="center"/>
        <w:rPr>
          <w:sz w:val="28"/>
          <w:szCs w:val="28"/>
        </w:rPr>
      </w:pPr>
    </w:p>
    <w:p w:rsidR="008A03F8" w:rsidRDefault="008A03F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A03F8" w:rsidRPr="00E33682" w:rsidRDefault="008A03F8" w:rsidP="00CE0585">
      <w:pPr>
        <w:jc w:val="center"/>
        <w:rPr>
          <w:spacing w:val="60"/>
          <w:sz w:val="28"/>
          <w:szCs w:val="28"/>
        </w:rPr>
      </w:pPr>
    </w:p>
    <w:p w:rsidR="008A03F8" w:rsidRDefault="008A03F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47B61">
        <w:rPr>
          <w:bCs/>
          <w:sz w:val="28"/>
        </w:rPr>
        <w:t>Харченко Татьян</w:t>
      </w:r>
      <w:r>
        <w:rPr>
          <w:bCs/>
          <w:sz w:val="28"/>
        </w:rPr>
        <w:t>у</w:t>
      </w:r>
      <w:r w:rsidRPr="00747B61">
        <w:rPr>
          <w:bCs/>
          <w:sz w:val="28"/>
        </w:rPr>
        <w:t xml:space="preserve"> Ивановн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8A03F8" w:rsidRDefault="008A03F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A03F8" w:rsidRPr="00A075F2" w:rsidRDefault="008A03F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A03F8" w:rsidRDefault="008A03F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A03F8" w:rsidRDefault="008A03F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A03F8" w:rsidRPr="00A075F2" w:rsidRDefault="008A03F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A03F8" w:rsidRDefault="008A03F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A03F8" w:rsidRDefault="008A03F8" w:rsidP="00CE0585">
      <w:pPr>
        <w:pStyle w:val="BodyText"/>
        <w:spacing w:line="240" w:lineRule="auto"/>
      </w:pPr>
    </w:p>
    <w:p w:rsidR="008A03F8" w:rsidRDefault="008A03F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A03F8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F96"/>
    <w:rsid w:val="00030103"/>
    <w:rsid w:val="00034AA7"/>
    <w:rsid w:val="00050A33"/>
    <w:rsid w:val="00054857"/>
    <w:rsid w:val="00057169"/>
    <w:rsid w:val="00063D18"/>
    <w:rsid w:val="00066AE9"/>
    <w:rsid w:val="000711C5"/>
    <w:rsid w:val="00071BE7"/>
    <w:rsid w:val="00074F72"/>
    <w:rsid w:val="00075D95"/>
    <w:rsid w:val="000821BB"/>
    <w:rsid w:val="00082328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E773A"/>
    <w:rsid w:val="001F47ED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448F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76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1E7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A159D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47B61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02C02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3F8"/>
    <w:rsid w:val="008A085D"/>
    <w:rsid w:val="008A1894"/>
    <w:rsid w:val="008A6022"/>
    <w:rsid w:val="008A6317"/>
    <w:rsid w:val="008A6A32"/>
    <w:rsid w:val="008B166E"/>
    <w:rsid w:val="008B48CC"/>
    <w:rsid w:val="008C3C6D"/>
    <w:rsid w:val="008E0EF0"/>
    <w:rsid w:val="008E1712"/>
    <w:rsid w:val="008F56B4"/>
    <w:rsid w:val="008F6206"/>
    <w:rsid w:val="009147C6"/>
    <w:rsid w:val="009156EA"/>
    <w:rsid w:val="00922460"/>
    <w:rsid w:val="00924117"/>
    <w:rsid w:val="00924959"/>
    <w:rsid w:val="00933C2D"/>
    <w:rsid w:val="00934978"/>
    <w:rsid w:val="00935AB3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7377D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B62E0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65408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175C"/>
    <w:rsid w:val="00D40399"/>
    <w:rsid w:val="00D42180"/>
    <w:rsid w:val="00D4384E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B372B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A4744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1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11E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11E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411E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411E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A4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A4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A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A4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411E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A2A40"/>
    <w:rPr>
      <w:sz w:val="16"/>
      <w:szCs w:val="16"/>
    </w:rPr>
  </w:style>
  <w:style w:type="paragraph" w:customStyle="1" w:styleId="ConsPlusNormal">
    <w:name w:val="ConsPlusNormal"/>
    <w:uiPriority w:val="99"/>
    <w:rsid w:val="005411E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411E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A2A40"/>
    <w:rPr>
      <w:sz w:val="24"/>
      <w:szCs w:val="24"/>
    </w:rPr>
  </w:style>
  <w:style w:type="paragraph" w:styleId="BlockText">
    <w:name w:val="Block Text"/>
    <w:basedOn w:val="Normal"/>
    <w:uiPriority w:val="99"/>
    <w:rsid w:val="005411E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A4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A2A4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A2A4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2A4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A2A4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2A4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07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2016-08-22T11:36:00Z</dcterms:created>
  <dcterms:modified xsi:type="dcterms:W3CDTF">2017-03-31T11:23:00Z</dcterms:modified>
</cp:coreProperties>
</file>