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71B" w:rsidRPr="00D97A48" w:rsidRDefault="001B271B" w:rsidP="00D97A48">
      <w:pPr>
        <w:pStyle w:val="Heading1"/>
        <w:jc w:val="center"/>
        <w:rPr>
          <w:sz w:val="28"/>
          <w:szCs w:val="28"/>
        </w:rPr>
      </w:pPr>
      <w:r w:rsidRPr="00FD7A9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B271B" w:rsidRDefault="001B271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B271B" w:rsidRDefault="001B271B" w:rsidP="00D97A48">
      <w:pPr>
        <w:jc w:val="center"/>
        <w:rPr>
          <w:b/>
          <w:sz w:val="28"/>
          <w:szCs w:val="28"/>
        </w:rPr>
      </w:pPr>
    </w:p>
    <w:p w:rsidR="001B271B" w:rsidRPr="002F71AC" w:rsidRDefault="001B271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B271B" w:rsidRPr="005D1CD6" w:rsidRDefault="001B271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15-14</w:t>
      </w:r>
    </w:p>
    <w:p w:rsidR="001B271B" w:rsidRDefault="001B271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15-31                                                                                                    </w:t>
      </w:r>
    </w:p>
    <w:p w:rsidR="001B271B" w:rsidRPr="005D1CD6" w:rsidRDefault="001B271B" w:rsidP="00B9443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B271B" w:rsidRPr="006F79C3" w:rsidRDefault="001B271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B271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B271B" w:rsidRPr="006F79C3" w:rsidRDefault="001B271B" w:rsidP="006936E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Калитвиной Галины Николаевны,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B271B" w:rsidRDefault="001B271B" w:rsidP="00CE0585">
      <w:pPr>
        <w:jc w:val="center"/>
        <w:rPr>
          <w:b/>
          <w:bCs/>
          <w:sz w:val="28"/>
        </w:rPr>
      </w:pPr>
    </w:p>
    <w:p w:rsidR="001B271B" w:rsidRPr="005A0F8F" w:rsidRDefault="001B271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936E2">
        <w:rPr>
          <w:bCs/>
          <w:sz w:val="28"/>
        </w:rPr>
        <w:t>Калитвиной Галины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B271B" w:rsidRDefault="001B271B" w:rsidP="00CE0585">
      <w:pPr>
        <w:jc w:val="center"/>
        <w:rPr>
          <w:sz w:val="28"/>
          <w:szCs w:val="28"/>
        </w:rPr>
      </w:pPr>
    </w:p>
    <w:p w:rsidR="001B271B" w:rsidRDefault="001B271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B271B" w:rsidRPr="00E33682" w:rsidRDefault="001B271B" w:rsidP="00CE0585">
      <w:pPr>
        <w:jc w:val="center"/>
        <w:rPr>
          <w:spacing w:val="60"/>
          <w:sz w:val="28"/>
          <w:szCs w:val="28"/>
        </w:rPr>
      </w:pPr>
    </w:p>
    <w:p w:rsidR="001B271B" w:rsidRDefault="001B271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936E2">
        <w:rPr>
          <w:bCs/>
          <w:sz w:val="28"/>
        </w:rPr>
        <w:t>Калитвин</w:t>
      </w:r>
      <w:r>
        <w:rPr>
          <w:bCs/>
          <w:sz w:val="28"/>
        </w:rPr>
        <w:t>у</w:t>
      </w:r>
      <w:r w:rsidRPr="006936E2">
        <w:rPr>
          <w:bCs/>
          <w:sz w:val="28"/>
        </w:rPr>
        <w:t xml:space="preserve"> Галин</w:t>
      </w:r>
      <w:r>
        <w:rPr>
          <w:bCs/>
          <w:sz w:val="28"/>
        </w:rPr>
        <w:t>у</w:t>
      </w:r>
      <w:r w:rsidRPr="006936E2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B271B" w:rsidRDefault="001B271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B271B" w:rsidRPr="00A075F2" w:rsidRDefault="001B271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B271B" w:rsidRDefault="001B271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B271B" w:rsidRDefault="001B271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B271B" w:rsidRPr="00A075F2" w:rsidRDefault="001B271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B271B" w:rsidRDefault="001B271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B271B" w:rsidRDefault="001B271B" w:rsidP="00CE0585">
      <w:pPr>
        <w:pStyle w:val="BodyText"/>
        <w:spacing w:line="240" w:lineRule="auto"/>
      </w:pPr>
    </w:p>
    <w:p w:rsidR="001B271B" w:rsidRDefault="001B271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B271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67238"/>
    <w:rsid w:val="00177EAB"/>
    <w:rsid w:val="00177F03"/>
    <w:rsid w:val="00184ECA"/>
    <w:rsid w:val="00190B4F"/>
    <w:rsid w:val="001A05CD"/>
    <w:rsid w:val="001A2023"/>
    <w:rsid w:val="001A44CE"/>
    <w:rsid w:val="001B271B"/>
    <w:rsid w:val="001C385C"/>
    <w:rsid w:val="001D2AA5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9443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1908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26DC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D7A99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A9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7A9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7A9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7A9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7A9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66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66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6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66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D7A9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266B"/>
    <w:rPr>
      <w:sz w:val="16"/>
      <w:szCs w:val="16"/>
    </w:rPr>
  </w:style>
  <w:style w:type="paragraph" w:customStyle="1" w:styleId="ConsPlusNormal">
    <w:name w:val="ConsPlusNormal"/>
    <w:uiPriority w:val="99"/>
    <w:rsid w:val="00FD7A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D7A9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66B"/>
    <w:rPr>
      <w:sz w:val="24"/>
      <w:szCs w:val="24"/>
    </w:rPr>
  </w:style>
  <w:style w:type="paragraph" w:styleId="BlockText">
    <w:name w:val="Block Text"/>
    <w:basedOn w:val="Normal"/>
    <w:uiPriority w:val="99"/>
    <w:rsid w:val="00FD7A9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66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3266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3266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266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3266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266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321</Words>
  <Characters>1835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2016-08-23T12:17:00Z</dcterms:created>
  <dcterms:modified xsi:type="dcterms:W3CDTF">2017-03-31T11:40:00Z</dcterms:modified>
</cp:coreProperties>
</file>