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BAA" w:rsidRPr="00D97A48" w:rsidRDefault="00D76BAA" w:rsidP="00D97A48">
      <w:pPr>
        <w:pStyle w:val="Heading1"/>
        <w:jc w:val="center"/>
        <w:rPr>
          <w:sz w:val="28"/>
          <w:szCs w:val="28"/>
        </w:rPr>
      </w:pPr>
      <w:r w:rsidRPr="00A752D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76BAA" w:rsidRDefault="00D76BA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76BAA" w:rsidRDefault="00D76BAA" w:rsidP="00D97A48">
      <w:pPr>
        <w:jc w:val="center"/>
        <w:rPr>
          <w:b/>
          <w:sz w:val="28"/>
          <w:szCs w:val="28"/>
        </w:rPr>
      </w:pPr>
    </w:p>
    <w:p w:rsidR="00D76BAA" w:rsidRPr="002F71AC" w:rsidRDefault="00D76BA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76BAA" w:rsidRPr="005D1CD6" w:rsidRDefault="00D76BA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15-26</w:t>
      </w:r>
    </w:p>
    <w:p w:rsidR="00D76BAA" w:rsidRDefault="00D76BA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15-57                                                                                                   </w:t>
      </w:r>
    </w:p>
    <w:p w:rsidR="00D76BAA" w:rsidRPr="005D1CD6" w:rsidRDefault="00D76BAA" w:rsidP="002D2F8F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76BAA" w:rsidRPr="006F79C3" w:rsidRDefault="00D76BA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76BA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76BAA" w:rsidRPr="006F79C3" w:rsidRDefault="00D76BAA" w:rsidP="002C0BBF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Поповой Татьяны Семеновны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D76BAA" w:rsidRDefault="00D76BAA" w:rsidP="00CE0585">
      <w:pPr>
        <w:jc w:val="center"/>
        <w:rPr>
          <w:b/>
          <w:bCs/>
          <w:sz w:val="28"/>
        </w:rPr>
      </w:pPr>
    </w:p>
    <w:p w:rsidR="00D76BAA" w:rsidRPr="005A0F8F" w:rsidRDefault="00D76BA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C0BBF">
        <w:rPr>
          <w:bCs/>
          <w:sz w:val="28"/>
        </w:rPr>
        <w:t>Поповой Татьяны Семеновны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76BAA" w:rsidRDefault="00D76BAA" w:rsidP="00CE0585">
      <w:pPr>
        <w:jc w:val="center"/>
        <w:rPr>
          <w:sz w:val="28"/>
          <w:szCs w:val="28"/>
        </w:rPr>
      </w:pPr>
    </w:p>
    <w:p w:rsidR="00D76BAA" w:rsidRDefault="00D76BA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76BAA" w:rsidRPr="00E33682" w:rsidRDefault="00D76BAA" w:rsidP="00CE0585">
      <w:pPr>
        <w:jc w:val="center"/>
        <w:rPr>
          <w:spacing w:val="60"/>
          <w:sz w:val="28"/>
          <w:szCs w:val="28"/>
        </w:rPr>
      </w:pPr>
    </w:p>
    <w:p w:rsidR="00D76BAA" w:rsidRDefault="00D76BA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C0BBF">
        <w:rPr>
          <w:bCs/>
          <w:sz w:val="28"/>
        </w:rPr>
        <w:t>Попов</w:t>
      </w:r>
      <w:r>
        <w:rPr>
          <w:bCs/>
          <w:sz w:val="28"/>
        </w:rPr>
        <w:t>у</w:t>
      </w:r>
      <w:r w:rsidRPr="002C0BBF">
        <w:rPr>
          <w:bCs/>
          <w:sz w:val="28"/>
        </w:rPr>
        <w:t xml:space="preserve"> Татьян</w:t>
      </w:r>
      <w:r>
        <w:rPr>
          <w:bCs/>
          <w:sz w:val="28"/>
        </w:rPr>
        <w:t>у</w:t>
      </w:r>
      <w:r w:rsidRPr="002C0BBF">
        <w:rPr>
          <w:bCs/>
          <w:sz w:val="28"/>
        </w:rPr>
        <w:t xml:space="preserve"> Семеновн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D76BAA" w:rsidRDefault="00D76BA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76BAA" w:rsidRPr="00A075F2" w:rsidRDefault="00D76B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76BAA" w:rsidRDefault="00D76B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76BAA" w:rsidRDefault="00D76BA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76BAA" w:rsidRPr="00A075F2" w:rsidRDefault="00D76B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6BAA" w:rsidRDefault="00D76BA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76BAA" w:rsidRDefault="00D76BAA" w:rsidP="00CE0585">
      <w:pPr>
        <w:pStyle w:val="BodyText"/>
        <w:spacing w:line="240" w:lineRule="auto"/>
      </w:pPr>
    </w:p>
    <w:p w:rsidR="00D76BAA" w:rsidRDefault="00D76BA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76BA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0BBF"/>
    <w:rsid w:val="002C40DB"/>
    <w:rsid w:val="002C4298"/>
    <w:rsid w:val="002C639B"/>
    <w:rsid w:val="002C6F8E"/>
    <w:rsid w:val="002D01C1"/>
    <w:rsid w:val="002D1498"/>
    <w:rsid w:val="002D2F8F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0B89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74E3A"/>
    <w:rsid w:val="00A752D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40C40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76BAA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D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52DA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752DA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752DA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752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6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16E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16E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16E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752DA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016E8"/>
    <w:rPr>
      <w:sz w:val="16"/>
      <w:szCs w:val="16"/>
    </w:rPr>
  </w:style>
  <w:style w:type="paragraph" w:customStyle="1" w:styleId="ConsPlusNormal">
    <w:name w:val="ConsPlusNormal"/>
    <w:uiPriority w:val="99"/>
    <w:rsid w:val="00A752D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752DA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016E8"/>
    <w:rPr>
      <w:sz w:val="24"/>
      <w:szCs w:val="24"/>
    </w:rPr>
  </w:style>
  <w:style w:type="paragraph" w:styleId="BlockText">
    <w:name w:val="Block Text"/>
    <w:basedOn w:val="Normal"/>
    <w:uiPriority w:val="99"/>
    <w:rsid w:val="00A752DA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6E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016E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016E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16E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016E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16E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69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320</Words>
  <Characters>1826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2016-08-24T05:11:00Z</dcterms:created>
  <dcterms:modified xsi:type="dcterms:W3CDTF">2017-03-31T11:42:00Z</dcterms:modified>
</cp:coreProperties>
</file>