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9D9" w:rsidRPr="00D97A48" w:rsidRDefault="001F49D9" w:rsidP="00D97A48">
      <w:pPr>
        <w:pStyle w:val="Heading1"/>
        <w:jc w:val="center"/>
        <w:rPr>
          <w:sz w:val="28"/>
          <w:szCs w:val="28"/>
        </w:rPr>
      </w:pPr>
      <w:r w:rsidRPr="0017683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1F49D9" w:rsidRDefault="001F49D9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1F49D9" w:rsidRDefault="001F49D9" w:rsidP="00D97A48">
      <w:pPr>
        <w:jc w:val="center"/>
        <w:rPr>
          <w:b/>
          <w:sz w:val="28"/>
          <w:szCs w:val="28"/>
        </w:rPr>
      </w:pPr>
    </w:p>
    <w:p w:rsidR="001F49D9" w:rsidRPr="002F71AC" w:rsidRDefault="001F49D9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1F49D9" w:rsidRPr="005D1CD6" w:rsidRDefault="001F49D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15-8</w:t>
      </w:r>
    </w:p>
    <w:p w:rsidR="001F49D9" w:rsidRDefault="001F49D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15-17                                                                                                    </w:t>
      </w:r>
    </w:p>
    <w:p w:rsidR="001F49D9" w:rsidRPr="005D1CD6" w:rsidRDefault="001F49D9" w:rsidP="0029515C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1F49D9" w:rsidRPr="006F79C3" w:rsidRDefault="001F49D9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1F49D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1F49D9" w:rsidRPr="006F79C3" w:rsidRDefault="001F49D9" w:rsidP="00327165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Долотинского сельского поселения Красносулинского района Ростовской области четвертого созыва по Долотинскому десятимандатному избирательному округу № 1 Полянского Сергея Владимировича,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1F49D9" w:rsidRDefault="001F49D9" w:rsidP="00CE0585">
      <w:pPr>
        <w:jc w:val="center"/>
        <w:rPr>
          <w:b/>
          <w:bCs/>
          <w:sz w:val="28"/>
        </w:rPr>
      </w:pPr>
    </w:p>
    <w:p w:rsidR="001F49D9" w:rsidRPr="005A0F8F" w:rsidRDefault="001F49D9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Долотинского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Долотинскому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327165">
        <w:rPr>
          <w:bCs/>
          <w:sz w:val="28"/>
        </w:rPr>
        <w:t>Полянского Сергея Владимировича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1F49D9" w:rsidRDefault="001F49D9" w:rsidP="00CE0585">
      <w:pPr>
        <w:jc w:val="center"/>
        <w:rPr>
          <w:sz w:val="28"/>
          <w:szCs w:val="28"/>
        </w:rPr>
      </w:pPr>
    </w:p>
    <w:p w:rsidR="001F49D9" w:rsidRDefault="001F49D9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1F49D9" w:rsidRPr="00E33682" w:rsidRDefault="001F49D9" w:rsidP="00CE0585">
      <w:pPr>
        <w:jc w:val="center"/>
        <w:rPr>
          <w:spacing w:val="60"/>
          <w:sz w:val="28"/>
          <w:szCs w:val="28"/>
        </w:rPr>
      </w:pPr>
    </w:p>
    <w:p w:rsidR="001F49D9" w:rsidRDefault="001F49D9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Долотинского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Долотинскому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327165">
        <w:rPr>
          <w:bCs/>
          <w:sz w:val="28"/>
        </w:rPr>
        <w:t>Полянского Сергея Владимировича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1F49D9" w:rsidRDefault="001F49D9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1F49D9" w:rsidRPr="00A075F2" w:rsidRDefault="001F49D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1F49D9" w:rsidRDefault="001F49D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1F49D9" w:rsidRDefault="001F49D9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1F49D9" w:rsidRPr="00A075F2" w:rsidRDefault="001F49D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1F49D9" w:rsidRDefault="001F49D9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1F49D9" w:rsidRDefault="001F49D9" w:rsidP="00CE0585">
      <w:pPr>
        <w:pStyle w:val="BodyText"/>
        <w:spacing w:line="240" w:lineRule="auto"/>
      </w:pPr>
    </w:p>
    <w:p w:rsidR="001F49D9" w:rsidRDefault="001F49D9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1F49D9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6837"/>
    <w:rsid w:val="00177EAB"/>
    <w:rsid w:val="00177F03"/>
    <w:rsid w:val="00184ECA"/>
    <w:rsid w:val="00190B4F"/>
    <w:rsid w:val="001A05CD"/>
    <w:rsid w:val="001A2023"/>
    <w:rsid w:val="001A44CE"/>
    <w:rsid w:val="001C385C"/>
    <w:rsid w:val="001D4505"/>
    <w:rsid w:val="001D6B4A"/>
    <w:rsid w:val="001F49D9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14CA"/>
    <w:rsid w:val="00293D33"/>
    <w:rsid w:val="0029456A"/>
    <w:rsid w:val="0029515C"/>
    <w:rsid w:val="002B767A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42AFB"/>
    <w:rsid w:val="00346A36"/>
    <w:rsid w:val="00353949"/>
    <w:rsid w:val="0035774F"/>
    <w:rsid w:val="00377735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A16DF"/>
    <w:rsid w:val="004B499D"/>
    <w:rsid w:val="004B6CE3"/>
    <w:rsid w:val="004C275A"/>
    <w:rsid w:val="004D02F2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4477A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C3EFF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662C8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D0BE8"/>
    <w:rsid w:val="00BE381E"/>
    <w:rsid w:val="00C061A8"/>
    <w:rsid w:val="00C125B5"/>
    <w:rsid w:val="00C12BDE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83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7683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7683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7683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7683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298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298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29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2983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17683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C2983"/>
    <w:rPr>
      <w:sz w:val="16"/>
      <w:szCs w:val="16"/>
    </w:rPr>
  </w:style>
  <w:style w:type="paragraph" w:customStyle="1" w:styleId="ConsPlusNormal">
    <w:name w:val="ConsPlusNormal"/>
    <w:uiPriority w:val="99"/>
    <w:rsid w:val="0017683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17683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C2983"/>
    <w:rPr>
      <w:sz w:val="24"/>
      <w:szCs w:val="24"/>
    </w:rPr>
  </w:style>
  <w:style w:type="paragraph" w:styleId="BlockText">
    <w:name w:val="Block Text"/>
    <w:basedOn w:val="Normal"/>
    <w:uiPriority w:val="99"/>
    <w:rsid w:val="0017683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983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C2983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C298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C2983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C2983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C298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057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323</Words>
  <Characters>1842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2016-08-23T11:39:00Z</dcterms:created>
  <dcterms:modified xsi:type="dcterms:W3CDTF">2017-03-31T11:39:00Z</dcterms:modified>
</cp:coreProperties>
</file>