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BA9" w:rsidRPr="00D97A48" w:rsidRDefault="007B2BA9" w:rsidP="007E6F71">
      <w:pPr>
        <w:pStyle w:val="Heading1"/>
        <w:jc w:val="center"/>
        <w:rPr>
          <w:sz w:val="28"/>
          <w:szCs w:val="28"/>
        </w:rPr>
      </w:pPr>
      <w:r w:rsidRPr="004D5A73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7B2BA9" w:rsidRDefault="007B2BA9" w:rsidP="007E6F71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7B2BA9" w:rsidRDefault="007B2BA9" w:rsidP="007E6F71">
      <w:pPr>
        <w:jc w:val="center"/>
        <w:rPr>
          <w:b/>
          <w:sz w:val="28"/>
          <w:szCs w:val="28"/>
        </w:rPr>
      </w:pPr>
    </w:p>
    <w:p w:rsidR="007B2BA9" w:rsidRDefault="007B2BA9" w:rsidP="007E6F71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7B2BA9" w:rsidRPr="00CD11D7" w:rsidRDefault="007B2BA9" w:rsidP="007E6F71"/>
    <w:p w:rsidR="007B2BA9" w:rsidRPr="005D1CD6" w:rsidRDefault="007B2BA9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15-70</w:t>
      </w:r>
    </w:p>
    <w:p w:rsidR="007B2BA9" w:rsidRDefault="007B2BA9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17-39                                                                                                       </w:t>
      </w:r>
    </w:p>
    <w:p w:rsidR="007B2BA9" w:rsidRPr="005D1CD6" w:rsidRDefault="007B2BA9" w:rsidP="002E1752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7B2BA9" w:rsidRPr="006F79C3" w:rsidRDefault="007B2BA9" w:rsidP="007E6F71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7B2BA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7B2BA9" w:rsidRPr="006F79C3" w:rsidRDefault="007B2BA9" w:rsidP="0026498D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Гуково-Гнилушевского сельского поселения Красносулинского района Ростовской области четвертого созыва по Гуково-Гнилушевского десятимандатному избирательному округу № 1 Лисовенко Михаила Васильевича,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7B2BA9" w:rsidRDefault="007B2BA9" w:rsidP="007E6F71">
      <w:pPr>
        <w:jc w:val="center"/>
        <w:rPr>
          <w:b/>
          <w:bCs/>
          <w:sz w:val="28"/>
        </w:rPr>
      </w:pPr>
    </w:p>
    <w:p w:rsidR="007B2BA9" w:rsidRPr="005A0F8F" w:rsidRDefault="007B2BA9" w:rsidP="007E6F71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614E05">
        <w:rPr>
          <w:bCs/>
          <w:sz w:val="28"/>
        </w:rPr>
        <w:t xml:space="preserve">Гуково-Гнилушевского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Гуково-Гнилушевскому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26498D">
        <w:rPr>
          <w:bCs/>
          <w:sz w:val="28"/>
        </w:rPr>
        <w:t>Лисовенко Михаила Васильевича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7B2BA9" w:rsidRDefault="007B2BA9" w:rsidP="007E6F71">
      <w:pPr>
        <w:jc w:val="center"/>
        <w:rPr>
          <w:sz w:val="28"/>
          <w:szCs w:val="28"/>
        </w:rPr>
      </w:pPr>
    </w:p>
    <w:p w:rsidR="007B2BA9" w:rsidRDefault="007B2BA9" w:rsidP="007E6F71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7B2BA9" w:rsidRPr="00E33682" w:rsidRDefault="007B2BA9" w:rsidP="007E6F71">
      <w:pPr>
        <w:jc w:val="center"/>
        <w:rPr>
          <w:spacing w:val="60"/>
          <w:sz w:val="28"/>
          <w:szCs w:val="28"/>
        </w:rPr>
      </w:pPr>
    </w:p>
    <w:p w:rsidR="007B2BA9" w:rsidRDefault="007B2BA9" w:rsidP="007E6F71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614E05">
        <w:rPr>
          <w:bCs/>
          <w:sz w:val="28"/>
        </w:rPr>
        <w:t xml:space="preserve">Гуково-Гнилушевского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Гуково-Гнилушевскому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26498D">
        <w:rPr>
          <w:bCs/>
          <w:sz w:val="28"/>
        </w:rPr>
        <w:t>Лисовенко Михаила Васильевича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 xml:space="preserve">в порядке </w:t>
      </w:r>
      <w:r w:rsidRPr="00B353A0">
        <w:rPr>
          <w:sz w:val="28"/>
          <w:szCs w:val="28"/>
        </w:rPr>
        <w:t>самовыдвижения</w:t>
      </w:r>
      <w:r w:rsidRPr="00B353A0">
        <w:rPr>
          <w:bCs/>
          <w:sz w:val="28"/>
        </w:rPr>
        <w:t>.</w:t>
      </w:r>
    </w:p>
    <w:p w:rsidR="007B2BA9" w:rsidRDefault="007B2BA9" w:rsidP="007E6F71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7B2BA9" w:rsidRPr="00A075F2" w:rsidRDefault="007B2BA9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7B2BA9" w:rsidRDefault="007B2BA9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7B2BA9" w:rsidRDefault="007B2BA9" w:rsidP="007E6F71">
      <w:pPr>
        <w:pStyle w:val="BodyText"/>
        <w:spacing w:line="240" w:lineRule="auto"/>
      </w:pPr>
    </w:p>
    <w:p w:rsidR="007B2BA9" w:rsidRDefault="007B2BA9" w:rsidP="007E6F71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7B2BA9" w:rsidRDefault="007B2BA9" w:rsidP="007E6F71">
      <w:pPr>
        <w:pStyle w:val="BodyText"/>
        <w:spacing w:line="240" w:lineRule="auto"/>
      </w:pPr>
    </w:p>
    <w:p w:rsidR="007B2BA9" w:rsidRDefault="007B2BA9" w:rsidP="007E6F71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7B2BA9" w:rsidSect="007E6F71">
      <w:pgSz w:w="11907" w:h="16840" w:code="9"/>
      <w:pgMar w:top="364" w:right="567" w:bottom="42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64ED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0701"/>
    <w:rsid w:val="00177EAB"/>
    <w:rsid w:val="00177F03"/>
    <w:rsid w:val="00184ECA"/>
    <w:rsid w:val="00190562"/>
    <w:rsid w:val="00190B4F"/>
    <w:rsid w:val="001A05CD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98D"/>
    <w:rsid w:val="00266763"/>
    <w:rsid w:val="00290DE9"/>
    <w:rsid w:val="00293D33"/>
    <w:rsid w:val="002B767A"/>
    <w:rsid w:val="002C02F4"/>
    <w:rsid w:val="002C4298"/>
    <w:rsid w:val="002C639B"/>
    <w:rsid w:val="002C6F8E"/>
    <w:rsid w:val="002D01C1"/>
    <w:rsid w:val="002D2B0D"/>
    <w:rsid w:val="002E0573"/>
    <w:rsid w:val="002E1752"/>
    <w:rsid w:val="002E32A6"/>
    <w:rsid w:val="002E3FD4"/>
    <w:rsid w:val="002E6E0C"/>
    <w:rsid w:val="002F7BC8"/>
    <w:rsid w:val="00301EA3"/>
    <w:rsid w:val="003060EB"/>
    <w:rsid w:val="0031670A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D5A73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27C5C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2BA9"/>
    <w:rsid w:val="007B686A"/>
    <w:rsid w:val="007D77F9"/>
    <w:rsid w:val="007D79CF"/>
    <w:rsid w:val="007E1E76"/>
    <w:rsid w:val="007E2E63"/>
    <w:rsid w:val="007E6F71"/>
    <w:rsid w:val="007E7450"/>
    <w:rsid w:val="007F2C6D"/>
    <w:rsid w:val="00801C1F"/>
    <w:rsid w:val="00817C5A"/>
    <w:rsid w:val="00826114"/>
    <w:rsid w:val="00831F47"/>
    <w:rsid w:val="00832197"/>
    <w:rsid w:val="00836E7A"/>
    <w:rsid w:val="00846583"/>
    <w:rsid w:val="00867E0F"/>
    <w:rsid w:val="0087561E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4268"/>
    <w:rsid w:val="008E0EF0"/>
    <w:rsid w:val="008E1712"/>
    <w:rsid w:val="008F56B4"/>
    <w:rsid w:val="008F6206"/>
    <w:rsid w:val="008F7DC6"/>
    <w:rsid w:val="009147C6"/>
    <w:rsid w:val="009156EA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353A0"/>
    <w:rsid w:val="00B641B7"/>
    <w:rsid w:val="00B7601B"/>
    <w:rsid w:val="00BB19FD"/>
    <w:rsid w:val="00BB424F"/>
    <w:rsid w:val="00BD0BE8"/>
    <w:rsid w:val="00BE3732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27D27"/>
    <w:rsid w:val="00E30091"/>
    <w:rsid w:val="00E33682"/>
    <w:rsid w:val="00E33D00"/>
    <w:rsid w:val="00E33FC1"/>
    <w:rsid w:val="00E375CE"/>
    <w:rsid w:val="00E4018D"/>
    <w:rsid w:val="00E4317C"/>
    <w:rsid w:val="00E4479A"/>
    <w:rsid w:val="00E74610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3A7C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5A7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D5A73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D5A73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D5A73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D5A7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33C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33C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33C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33CA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4D5A73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133CA"/>
    <w:rPr>
      <w:sz w:val="16"/>
      <w:szCs w:val="16"/>
    </w:rPr>
  </w:style>
  <w:style w:type="paragraph" w:customStyle="1" w:styleId="ConsPlusNormal">
    <w:name w:val="ConsPlusNormal"/>
    <w:uiPriority w:val="99"/>
    <w:rsid w:val="004D5A7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4D5A73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133CA"/>
    <w:rPr>
      <w:sz w:val="24"/>
      <w:szCs w:val="24"/>
    </w:rPr>
  </w:style>
  <w:style w:type="paragraph" w:styleId="BlockText">
    <w:name w:val="Block Text"/>
    <w:basedOn w:val="Normal"/>
    <w:uiPriority w:val="99"/>
    <w:rsid w:val="004D5A73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3C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133CA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133CA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133CA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133CA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133C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18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289</Words>
  <Characters>1648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2016-08-24T11:54:00Z</dcterms:created>
  <dcterms:modified xsi:type="dcterms:W3CDTF">2017-03-31T11:49:00Z</dcterms:modified>
</cp:coreProperties>
</file>