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E9" w:rsidRPr="00D97A48" w:rsidRDefault="000C40E9" w:rsidP="00D97A48">
      <w:pPr>
        <w:pStyle w:val="Heading1"/>
        <w:jc w:val="center"/>
        <w:rPr>
          <w:sz w:val="28"/>
          <w:szCs w:val="28"/>
        </w:rPr>
      </w:pPr>
      <w:r w:rsidRPr="00D9287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C40E9" w:rsidRDefault="000C40E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C40E9" w:rsidRDefault="000C40E9" w:rsidP="00D97A48">
      <w:pPr>
        <w:jc w:val="center"/>
        <w:rPr>
          <w:b/>
          <w:sz w:val="28"/>
          <w:szCs w:val="28"/>
        </w:rPr>
      </w:pPr>
    </w:p>
    <w:p w:rsidR="000C40E9" w:rsidRPr="002F71AC" w:rsidRDefault="000C40E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C40E9" w:rsidRPr="005D1CD6" w:rsidRDefault="000C40E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14-6</w:t>
      </w:r>
    </w:p>
    <w:p w:rsidR="000C40E9" w:rsidRPr="005D1CD6" w:rsidRDefault="000C40E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14-19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0C40E9" w:rsidRPr="006F79C3" w:rsidRDefault="000C40E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C40E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C40E9" w:rsidRPr="006F79C3" w:rsidRDefault="000C40E9" w:rsidP="00F0118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Долгопятовой Натальи Валентиновны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C40E9" w:rsidRDefault="000C40E9" w:rsidP="00CE0585">
      <w:pPr>
        <w:jc w:val="center"/>
        <w:rPr>
          <w:b/>
          <w:bCs/>
          <w:sz w:val="28"/>
        </w:rPr>
      </w:pPr>
    </w:p>
    <w:p w:rsidR="000C40E9" w:rsidRPr="005A0F8F" w:rsidRDefault="000C40E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01182">
        <w:rPr>
          <w:bCs/>
          <w:sz w:val="28"/>
        </w:rPr>
        <w:t>Долгопятовой Натальи Валентиновны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C40E9" w:rsidRDefault="000C40E9" w:rsidP="00CE0585">
      <w:pPr>
        <w:jc w:val="center"/>
        <w:rPr>
          <w:sz w:val="28"/>
          <w:szCs w:val="28"/>
        </w:rPr>
      </w:pPr>
    </w:p>
    <w:p w:rsidR="000C40E9" w:rsidRDefault="000C40E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C40E9" w:rsidRPr="00E33682" w:rsidRDefault="000C40E9" w:rsidP="00CE0585">
      <w:pPr>
        <w:jc w:val="center"/>
        <w:rPr>
          <w:spacing w:val="60"/>
          <w:sz w:val="28"/>
          <w:szCs w:val="28"/>
        </w:rPr>
      </w:pPr>
    </w:p>
    <w:p w:rsidR="000C40E9" w:rsidRDefault="000C40E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bookmarkStart w:id="0" w:name="_GoBack"/>
      <w:r w:rsidRPr="005A0F8F">
        <w:rPr>
          <w:bCs/>
          <w:sz w:val="28"/>
        </w:rPr>
        <w:t xml:space="preserve">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</w:t>
      </w:r>
      <w:bookmarkEnd w:id="0"/>
      <w:r w:rsidRPr="005A0F8F">
        <w:rPr>
          <w:bCs/>
          <w:sz w:val="28"/>
        </w:rPr>
        <w:t xml:space="preserve">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01182">
        <w:rPr>
          <w:bCs/>
          <w:sz w:val="28"/>
        </w:rPr>
        <w:t>Д</w:t>
      </w:r>
      <w:r>
        <w:rPr>
          <w:bCs/>
          <w:sz w:val="28"/>
        </w:rPr>
        <w:t>олгопятову Наталью Валентиновну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C40E9" w:rsidRDefault="000C40E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C40E9" w:rsidRPr="00A075F2" w:rsidRDefault="000C40E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C40E9" w:rsidRDefault="000C40E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C40E9" w:rsidRDefault="000C40E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C40E9" w:rsidRPr="00A075F2" w:rsidRDefault="000C40E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C40E9" w:rsidRDefault="000C40E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C40E9" w:rsidRDefault="000C40E9" w:rsidP="00CE0585">
      <w:pPr>
        <w:pStyle w:val="BodyText"/>
        <w:spacing w:line="240" w:lineRule="auto"/>
      </w:pPr>
    </w:p>
    <w:p w:rsidR="000C40E9" w:rsidRDefault="000C40E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C40E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0E9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1296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312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6631F"/>
    <w:rsid w:val="00A67261"/>
    <w:rsid w:val="00A7061E"/>
    <w:rsid w:val="00A8545F"/>
    <w:rsid w:val="00A868C3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287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1182"/>
    <w:rsid w:val="00F0293B"/>
    <w:rsid w:val="00F24988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87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287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9287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9287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9287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76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76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76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76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9287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21769"/>
    <w:rPr>
      <w:sz w:val="16"/>
      <w:szCs w:val="16"/>
    </w:rPr>
  </w:style>
  <w:style w:type="paragraph" w:customStyle="1" w:styleId="ConsPlusNormal">
    <w:name w:val="ConsPlusNormal"/>
    <w:uiPriority w:val="99"/>
    <w:rsid w:val="00D9287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9287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21769"/>
    <w:rPr>
      <w:sz w:val="24"/>
      <w:szCs w:val="24"/>
    </w:rPr>
  </w:style>
  <w:style w:type="paragraph" w:styleId="BlockText">
    <w:name w:val="Block Text"/>
    <w:basedOn w:val="Normal"/>
    <w:uiPriority w:val="99"/>
    <w:rsid w:val="00D9287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76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2176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2176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2176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2176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176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11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315</Words>
  <Characters>1796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2016-08-17T08:04:00Z</dcterms:created>
  <dcterms:modified xsi:type="dcterms:W3CDTF">2017-03-31T11:11:00Z</dcterms:modified>
</cp:coreProperties>
</file>