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0EB" w:rsidRPr="00D97A48" w:rsidRDefault="00DE60EB" w:rsidP="00D97A48">
      <w:pPr>
        <w:pStyle w:val="Heading1"/>
        <w:jc w:val="center"/>
        <w:rPr>
          <w:sz w:val="28"/>
          <w:szCs w:val="28"/>
        </w:rPr>
      </w:pPr>
      <w:r w:rsidRPr="00C5166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E60EB" w:rsidRDefault="00DE60E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E60EB" w:rsidRDefault="00DE60EB" w:rsidP="00D97A48">
      <w:pPr>
        <w:jc w:val="center"/>
        <w:rPr>
          <w:b/>
          <w:sz w:val="28"/>
          <w:szCs w:val="28"/>
        </w:rPr>
      </w:pPr>
    </w:p>
    <w:p w:rsidR="00DE60EB" w:rsidRPr="002F71AC" w:rsidRDefault="00DE60E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E60EB" w:rsidRPr="005D1CD6" w:rsidRDefault="00DE60E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14-13</w:t>
      </w:r>
    </w:p>
    <w:p w:rsidR="00DE60EB" w:rsidRDefault="00DE60E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14-40                                                                                                      </w:t>
      </w:r>
    </w:p>
    <w:p w:rsidR="00DE60EB" w:rsidRPr="005D1CD6" w:rsidRDefault="00DE60EB" w:rsidP="00EE231B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E60EB" w:rsidRPr="006F79C3" w:rsidRDefault="00DE60E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E60E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E60EB" w:rsidRPr="006F79C3" w:rsidRDefault="00DE60EB" w:rsidP="0010407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Иванова Сергея Владимировича,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DE60EB" w:rsidRDefault="00DE60EB" w:rsidP="00CE0585">
      <w:pPr>
        <w:jc w:val="center"/>
        <w:rPr>
          <w:b/>
          <w:bCs/>
          <w:sz w:val="28"/>
        </w:rPr>
      </w:pPr>
    </w:p>
    <w:p w:rsidR="00DE60EB" w:rsidRPr="005A0F8F" w:rsidRDefault="00DE60E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04073">
        <w:rPr>
          <w:bCs/>
          <w:sz w:val="28"/>
        </w:rPr>
        <w:t>Иванова Сергея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E60EB" w:rsidRDefault="00DE60EB" w:rsidP="00CE0585">
      <w:pPr>
        <w:jc w:val="center"/>
        <w:rPr>
          <w:sz w:val="28"/>
          <w:szCs w:val="28"/>
        </w:rPr>
      </w:pPr>
    </w:p>
    <w:p w:rsidR="00DE60EB" w:rsidRDefault="00DE60E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E60EB" w:rsidRPr="00E33682" w:rsidRDefault="00DE60EB" w:rsidP="00CE0585">
      <w:pPr>
        <w:jc w:val="center"/>
        <w:rPr>
          <w:spacing w:val="60"/>
          <w:sz w:val="28"/>
          <w:szCs w:val="28"/>
        </w:rPr>
      </w:pPr>
    </w:p>
    <w:p w:rsidR="00DE60EB" w:rsidRDefault="00DE60E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04073">
        <w:rPr>
          <w:bCs/>
          <w:sz w:val="28"/>
        </w:rPr>
        <w:t>Иванова Сергея Владимировича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DE60EB" w:rsidRDefault="00DE60E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E60EB" w:rsidRPr="00A075F2" w:rsidRDefault="00DE60E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E60EB" w:rsidRDefault="00DE60E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E60EB" w:rsidRDefault="00DE60E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E60EB" w:rsidRPr="00A075F2" w:rsidRDefault="00DE60E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E60EB" w:rsidRDefault="00DE60E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E60EB" w:rsidRDefault="00DE60EB" w:rsidP="00CE0585">
      <w:pPr>
        <w:pStyle w:val="BodyText"/>
        <w:spacing w:line="240" w:lineRule="auto"/>
      </w:pPr>
    </w:p>
    <w:p w:rsidR="00DE60EB" w:rsidRDefault="00DE60E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E60EB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63AC"/>
    <w:rsid w:val="004503EF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425C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669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0EB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E231B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66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5166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5166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5166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5166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97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97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97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97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5166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95979"/>
    <w:rPr>
      <w:sz w:val="16"/>
      <w:szCs w:val="16"/>
    </w:rPr>
  </w:style>
  <w:style w:type="paragraph" w:customStyle="1" w:styleId="ConsPlusNormal">
    <w:name w:val="ConsPlusNormal"/>
    <w:uiPriority w:val="99"/>
    <w:rsid w:val="00C5166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5166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95979"/>
    <w:rPr>
      <w:sz w:val="24"/>
      <w:szCs w:val="24"/>
    </w:rPr>
  </w:style>
  <w:style w:type="paragraph" w:styleId="BlockText">
    <w:name w:val="Block Text"/>
    <w:basedOn w:val="Normal"/>
    <w:uiPriority w:val="99"/>
    <w:rsid w:val="00C5166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97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9597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9597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597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9597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597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6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324</Words>
  <Characters>1853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2016-08-17T07:27:00Z</dcterms:created>
  <dcterms:modified xsi:type="dcterms:W3CDTF">2017-03-31T11:17:00Z</dcterms:modified>
</cp:coreProperties>
</file>