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AC" w:rsidRPr="00D97A48" w:rsidRDefault="00F51BAC" w:rsidP="00D97A48">
      <w:pPr>
        <w:pStyle w:val="Heading1"/>
        <w:jc w:val="center"/>
        <w:rPr>
          <w:sz w:val="28"/>
          <w:szCs w:val="28"/>
        </w:rPr>
      </w:pPr>
      <w:r w:rsidRPr="00EB6DB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51BAC" w:rsidRDefault="00F51BA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51BAC" w:rsidRDefault="00F51BAC" w:rsidP="00D97A48">
      <w:pPr>
        <w:jc w:val="center"/>
        <w:rPr>
          <w:b/>
          <w:sz w:val="28"/>
          <w:szCs w:val="28"/>
        </w:rPr>
      </w:pPr>
    </w:p>
    <w:p w:rsidR="00F51BAC" w:rsidRPr="002F71AC" w:rsidRDefault="00F51BA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51BAC" w:rsidRPr="005D1CD6" w:rsidRDefault="00F51B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15-12</w:t>
      </w:r>
    </w:p>
    <w:p w:rsidR="00F51BAC" w:rsidRDefault="00F51B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15-27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F51BAC" w:rsidRPr="005D1CD6" w:rsidRDefault="00F51BAC" w:rsidP="000F3867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51BAC" w:rsidRPr="006F79C3" w:rsidRDefault="00F51BA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51BA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51BAC" w:rsidRPr="006F79C3" w:rsidRDefault="00F51BAC" w:rsidP="002D149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Демьянова Василия Васильевича,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51BAC" w:rsidRDefault="00F51BAC" w:rsidP="00CE0585">
      <w:pPr>
        <w:jc w:val="center"/>
        <w:rPr>
          <w:b/>
          <w:bCs/>
          <w:sz w:val="28"/>
        </w:rPr>
      </w:pPr>
    </w:p>
    <w:p w:rsidR="00F51BAC" w:rsidRPr="005A0F8F" w:rsidRDefault="00F51BA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D1498">
        <w:rPr>
          <w:bCs/>
          <w:sz w:val="28"/>
        </w:rPr>
        <w:t>Демьянова Василия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51BAC" w:rsidRDefault="00F51BAC" w:rsidP="00CE0585">
      <w:pPr>
        <w:jc w:val="center"/>
        <w:rPr>
          <w:sz w:val="28"/>
          <w:szCs w:val="28"/>
        </w:rPr>
      </w:pPr>
    </w:p>
    <w:p w:rsidR="00F51BAC" w:rsidRDefault="00F51BA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51BAC" w:rsidRPr="00E33682" w:rsidRDefault="00F51BAC" w:rsidP="00CE0585">
      <w:pPr>
        <w:jc w:val="center"/>
        <w:rPr>
          <w:spacing w:val="60"/>
          <w:sz w:val="28"/>
          <w:szCs w:val="28"/>
        </w:rPr>
      </w:pPr>
    </w:p>
    <w:p w:rsidR="00F51BAC" w:rsidRDefault="00F51BA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D1498">
        <w:rPr>
          <w:bCs/>
          <w:sz w:val="28"/>
        </w:rPr>
        <w:t>Демьянова Василия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51BAC" w:rsidRDefault="00F51BA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51BAC" w:rsidRPr="00A075F2" w:rsidRDefault="00F51B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51BAC" w:rsidRDefault="00F51B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51BAC" w:rsidRDefault="00F51BA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51BAC" w:rsidRPr="00A075F2" w:rsidRDefault="00F51B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51BAC" w:rsidRDefault="00F51BA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51BAC" w:rsidRDefault="00F51BAC" w:rsidP="00CE0585">
      <w:pPr>
        <w:pStyle w:val="BodyText"/>
        <w:spacing w:line="240" w:lineRule="auto"/>
      </w:pPr>
    </w:p>
    <w:p w:rsidR="00F51BAC" w:rsidRDefault="00F51BA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51BA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3867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3D7E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97C03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6DB7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1BAC"/>
    <w:rsid w:val="00F56DB7"/>
    <w:rsid w:val="00F644C3"/>
    <w:rsid w:val="00F65F08"/>
    <w:rsid w:val="00F726DC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B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B6DB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B6DB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6DB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B6DB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EB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EB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EB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EB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B6DB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2EB7"/>
    <w:rPr>
      <w:sz w:val="16"/>
      <w:szCs w:val="16"/>
    </w:rPr>
  </w:style>
  <w:style w:type="paragraph" w:customStyle="1" w:styleId="ConsPlusNormal">
    <w:name w:val="ConsPlusNormal"/>
    <w:uiPriority w:val="99"/>
    <w:rsid w:val="00EB6D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B6DB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EB7"/>
    <w:rPr>
      <w:sz w:val="24"/>
      <w:szCs w:val="24"/>
    </w:rPr>
  </w:style>
  <w:style w:type="paragraph" w:styleId="BlockText">
    <w:name w:val="Block Text"/>
    <w:basedOn w:val="Normal"/>
    <w:uiPriority w:val="99"/>
    <w:rsid w:val="00EB6DB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EB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32EB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32EB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2EB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32EB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2EB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322</Words>
  <Characters>1837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2016-08-23T12:04:00Z</dcterms:created>
  <dcterms:modified xsi:type="dcterms:W3CDTF">2017-03-31T11:39:00Z</dcterms:modified>
</cp:coreProperties>
</file>