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63C" w:rsidRPr="00D97A48" w:rsidRDefault="0060263C" w:rsidP="00D97A48">
      <w:pPr>
        <w:pStyle w:val="Heading1"/>
        <w:jc w:val="center"/>
        <w:rPr>
          <w:sz w:val="28"/>
          <w:szCs w:val="28"/>
        </w:rPr>
      </w:pPr>
      <w:r w:rsidRPr="00910F4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60263C" w:rsidRDefault="0060263C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60263C" w:rsidRDefault="0060263C" w:rsidP="00D97A48">
      <w:pPr>
        <w:jc w:val="center"/>
        <w:rPr>
          <w:b/>
          <w:sz w:val="28"/>
          <w:szCs w:val="28"/>
        </w:rPr>
      </w:pPr>
    </w:p>
    <w:p w:rsidR="0060263C" w:rsidRPr="002F71AC" w:rsidRDefault="0060263C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60263C" w:rsidRPr="005D1CD6" w:rsidRDefault="0060263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15-58</w:t>
      </w:r>
    </w:p>
    <w:p w:rsidR="0060263C" w:rsidRDefault="0060263C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17-09</w:t>
      </w: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60263C" w:rsidRPr="005D1CD6" w:rsidRDefault="0060263C" w:rsidP="001E3F9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60263C" w:rsidRPr="006F79C3" w:rsidRDefault="0060263C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60263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60263C" w:rsidRPr="006F79C3" w:rsidRDefault="0060263C" w:rsidP="0054664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Крыжанковой Нины Михайловны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60263C" w:rsidRDefault="0060263C" w:rsidP="00CE0585">
      <w:pPr>
        <w:jc w:val="center"/>
        <w:rPr>
          <w:b/>
          <w:bCs/>
          <w:sz w:val="28"/>
        </w:rPr>
      </w:pPr>
    </w:p>
    <w:p w:rsidR="0060263C" w:rsidRPr="005A0F8F" w:rsidRDefault="0060263C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4664F">
        <w:rPr>
          <w:bCs/>
          <w:sz w:val="28"/>
        </w:rPr>
        <w:t>Крыжанковой Нины Михайловны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60263C" w:rsidRDefault="0060263C" w:rsidP="00CE0585">
      <w:pPr>
        <w:jc w:val="center"/>
        <w:rPr>
          <w:sz w:val="28"/>
          <w:szCs w:val="28"/>
        </w:rPr>
      </w:pPr>
    </w:p>
    <w:p w:rsidR="0060263C" w:rsidRDefault="0060263C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60263C" w:rsidRPr="00E33682" w:rsidRDefault="0060263C" w:rsidP="00CE0585">
      <w:pPr>
        <w:jc w:val="center"/>
        <w:rPr>
          <w:spacing w:val="60"/>
          <w:sz w:val="28"/>
          <w:szCs w:val="28"/>
        </w:rPr>
      </w:pPr>
    </w:p>
    <w:p w:rsidR="0060263C" w:rsidRDefault="0060263C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Крыжанкову Нину Михайловну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60263C" w:rsidRDefault="0060263C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60263C" w:rsidRPr="00A075F2" w:rsidRDefault="0060263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60263C" w:rsidRDefault="0060263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60263C" w:rsidRDefault="0060263C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60263C" w:rsidRPr="00A075F2" w:rsidRDefault="0060263C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60263C" w:rsidRDefault="0060263C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60263C" w:rsidRDefault="0060263C" w:rsidP="00CE0585">
      <w:pPr>
        <w:pStyle w:val="BodyText"/>
        <w:spacing w:line="240" w:lineRule="auto"/>
      </w:pPr>
    </w:p>
    <w:p w:rsidR="0060263C" w:rsidRDefault="0060263C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60263C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E3F9D"/>
    <w:rsid w:val="001F5548"/>
    <w:rsid w:val="00201F5E"/>
    <w:rsid w:val="00204F6F"/>
    <w:rsid w:val="00221F6D"/>
    <w:rsid w:val="00230106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5E5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4664F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1CD6"/>
    <w:rsid w:val="005D41D7"/>
    <w:rsid w:val="005D5D07"/>
    <w:rsid w:val="005E0A9F"/>
    <w:rsid w:val="005E49EB"/>
    <w:rsid w:val="0060263C"/>
    <w:rsid w:val="0060648B"/>
    <w:rsid w:val="0061005A"/>
    <w:rsid w:val="00611463"/>
    <w:rsid w:val="0061465A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0F46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B99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464C3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26B9F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5C17"/>
    <w:rsid w:val="00E76BCF"/>
    <w:rsid w:val="00E83D48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F4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10F4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10F4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10F4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10F4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006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7006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006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7006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910F4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70060"/>
    <w:rPr>
      <w:sz w:val="16"/>
      <w:szCs w:val="16"/>
    </w:rPr>
  </w:style>
  <w:style w:type="paragraph" w:customStyle="1" w:styleId="ConsPlusNormal">
    <w:name w:val="ConsPlusNormal"/>
    <w:uiPriority w:val="99"/>
    <w:rsid w:val="00910F4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10F4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70060"/>
    <w:rPr>
      <w:sz w:val="24"/>
      <w:szCs w:val="24"/>
    </w:rPr>
  </w:style>
  <w:style w:type="paragraph" w:styleId="BlockText">
    <w:name w:val="Block Text"/>
    <w:basedOn w:val="Normal"/>
    <w:uiPriority w:val="99"/>
    <w:rsid w:val="00910F4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006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7006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7006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006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7006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7006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525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313</Words>
  <Characters>1785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7</cp:revision>
  <cp:lastPrinted>2016-08-04T06:17:00Z</cp:lastPrinted>
  <dcterms:created xsi:type="dcterms:W3CDTF">2016-08-24T10:32:00Z</dcterms:created>
  <dcterms:modified xsi:type="dcterms:W3CDTF">2017-03-31T11:47:00Z</dcterms:modified>
</cp:coreProperties>
</file>