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72" w:rsidRPr="00D97A48" w:rsidRDefault="00700A72" w:rsidP="00D97A48">
      <w:pPr>
        <w:pStyle w:val="Heading1"/>
        <w:jc w:val="center"/>
        <w:rPr>
          <w:sz w:val="28"/>
          <w:szCs w:val="28"/>
        </w:rPr>
      </w:pPr>
      <w:r w:rsidRPr="00C43758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00A72" w:rsidRDefault="00700A72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00A72" w:rsidRDefault="00700A72" w:rsidP="00D97A48">
      <w:pPr>
        <w:jc w:val="center"/>
        <w:rPr>
          <w:b/>
          <w:sz w:val="28"/>
          <w:szCs w:val="28"/>
        </w:rPr>
      </w:pPr>
    </w:p>
    <w:p w:rsidR="00700A72" w:rsidRPr="002F71AC" w:rsidRDefault="00700A72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00A72" w:rsidRPr="005D1CD6" w:rsidRDefault="00700A7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73-50</w:t>
      </w:r>
    </w:p>
    <w:p w:rsidR="00700A72" w:rsidRPr="005D1CD6" w:rsidRDefault="00700A72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00A72" w:rsidRPr="006F79C3" w:rsidRDefault="00700A72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700A72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700A72" w:rsidRPr="006F79C3" w:rsidRDefault="00700A72" w:rsidP="00710350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Беришвили Владимира Мамиевича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00A72" w:rsidRDefault="00700A72" w:rsidP="00CE0585">
      <w:pPr>
        <w:jc w:val="center"/>
        <w:rPr>
          <w:b/>
          <w:bCs/>
          <w:sz w:val="28"/>
        </w:rPr>
      </w:pPr>
    </w:p>
    <w:p w:rsidR="00700A72" w:rsidRPr="00C96761" w:rsidRDefault="00700A72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9C4DDE">
        <w:rPr>
          <w:bCs/>
          <w:sz w:val="28"/>
        </w:rPr>
        <w:t>Беришвили Владимира Мамиевича,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700A72" w:rsidRDefault="00700A72" w:rsidP="00CE0585">
      <w:pPr>
        <w:jc w:val="center"/>
        <w:rPr>
          <w:sz w:val="28"/>
          <w:szCs w:val="28"/>
        </w:rPr>
      </w:pPr>
    </w:p>
    <w:p w:rsidR="00700A72" w:rsidRDefault="00700A72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00A72" w:rsidRPr="00E33682" w:rsidRDefault="00700A72" w:rsidP="00CE0585">
      <w:pPr>
        <w:jc w:val="center"/>
        <w:rPr>
          <w:spacing w:val="60"/>
          <w:sz w:val="28"/>
          <w:szCs w:val="28"/>
        </w:rPr>
      </w:pPr>
    </w:p>
    <w:p w:rsidR="00700A72" w:rsidRDefault="00700A72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9C4DDE">
        <w:rPr>
          <w:bCs/>
          <w:sz w:val="28"/>
        </w:rPr>
        <w:t>Беришвили Владимира Мамиевича</w:t>
      </w:r>
      <w:r w:rsidRPr="00710350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700A72" w:rsidRPr="003A09BC" w:rsidRDefault="00700A72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17 часов 07 мин. </w:t>
      </w:r>
    </w:p>
    <w:p w:rsidR="00700A72" w:rsidRDefault="00700A72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700A72" w:rsidRPr="00A075F2" w:rsidRDefault="00700A7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00A72" w:rsidRDefault="00700A7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00A72" w:rsidRDefault="00700A72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00A72" w:rsidRPr="00A075F2" w:rsidRDefault="00700A7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00A72" w:rsidRDefault="00700A72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00A72" w:rsidRDefault="00700A72" w:rsidP="00CE0585">
      <w:pPr>
        <w:pStyle w:val="BodyText"/>
        <w:spacing w:line="240" w:lineRule="auto"/>
      </w:pPr>
    </w:p>
    <w:p w:rsidR="00700A72" w:rsidRDefault="00700A72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00A72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47EE6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A7039"/>
    <w:rsid w:val="002B02BE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46351"/>
    <w:rsid w:val="00450F8A"/>
    <w:rsid w:val="00452BA6"/>
    <w:rsid w:val="00455465"/>
    <w:rsid w:val="00455917"/>
    <w:rsid w:val="0046059F"/>
    <w:rsid w:val="00460A8F"/>
    <w:rsid w:val="00462F57"/>
    <w:rsid w:val="00467D68"/>
    <w:rsid w:val="0047631E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22CD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8778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528D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0A72"/>
    <w:rsid w:val="007050F8"/>
    <w:rsid w:val="007060D1"/>
    <w:rsid w:val="00710350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0761"/>
    <w:rsid w:val="007D1913"/>
    <w:rsid w:val="007D1EF5"/>
    <w:rsid w:val="007D4338"/>
    <w:rsid w:val="007D77F9"/>
    <w:rsid w:val="007D79CF"/>
    <w:rsid w:val="007E1E76"/>
    <w:rsid w:val="007E2312"/>
    <w:rsid w:val="007E2E63"/>
    <w:rsid w:val="007E338D"/>
    <w:rsid w:val="007E7450"/>
    <w:rsid w:val="007E7F33"/>
    <w:rsid w:val="007F2C6D"/>
    <w:rsid w:val="00801C1F"/>
    <w:rsid w:val="00826114"/>
    <w:rsid w:val="00831F47"/>
    <w:rsid w:val="00832197"/>
    <w:rsid w:val="00835B1D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45C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8F6684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9232D"/>
    <w:rsid w:val="009A1DEE"/>
    <w:rsid w:val="009A77E4"/>
    <w:rsid w:val="009B1743"/>
    <w:rsid w:val="009C4DDE"/>
    <w:rsid w:val="009C5B34"/>
    <w:rsid w:val="009C6354"/>
    <w:rsid w:val="009D11F9"/>
    <w:rsid w:val="009E4B4F"/>
    <w:rsid w:val="009F02C8"/>
    <w:rsid w:val="009F7523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1037"/>
    <w:rsid w:val="00A6631F"/>
    <w:rsid w:val="00A67261"/>
    <w:rsid w:val="00A7061E"/>
    <w:rsid w:val="00A8545F"/>
    <w:rsid w:val="00A919B9"/>
    <w:rsid w:val="00A92CC2"/>
    <w:rsid w:val="00A93468"/>
    <w:rsid w:val="00AB0A2A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421C"/>
    <w:rsid w:val="00B0603B"/>
    <w:rsid w:val="00B11931"/>
    <w:rsid w:val="00B258AD"/>
    <w:rsid w:val="00B26756"/>
    <w:rsid w:val="00B32588"/>
    <w:rsid w:val="00B33635"/>
    <w:rsid w:val="00B34EC8"/>
    <w:rsid w:val="00B54425"/>
    <w:rsid w:val="00B641B7"/>
    <w:rsid w:val="00B66CE4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0A19"/>
    <w:rsid w:val="00C03D4C"/>
    <w:rsid w:val="00C061A8"/>
    <w:rsid w:val="00C11A70"/>
    <w:rsid w:val="00C125B5"/>
    <w:rsid w:val="00C1644B"/>
    <w:rsid w:val="00C22C99"/>
    <w:rsid w:val="00C325E5"/>
    <w:rsid w:val="00C35D5C"/>
    <w:rsid w:val="00C43758"/>
    <w:rsid w:val="00C43CF2"/>
    <w:rsid w:val="00C45E1F"/>
    <w:rsid w:val="00C5184A"/>
    <w:rsid w:val="00C62FBF"/>
    <w:rsid w:val="00C6359C"/>
    <w:rsid w:val="00C71903"/>
    <w:rsid w:val="00C7705F"/>
    <w:rsid w:val="00C800B4"/>
    <w:rsid w:val="00C83BB3"/>
    <w:rsid w:val="00C91B3E"/>
    <w:rsid w:val="00C94244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3713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97EA8"/>
    <w:rsid w:val="00EA6F53"/>
    <w:rsid w:val="00EB16AE"/>
    <w:rsid w:val="00EB2EB5"/>
    <w:rsid w:val="00EB5202"/>
    <w:rsid w:val="00EC079B"/>
    <w:rsid w:val="00ED2146"/>
    <w:rsid w:val="00ED2EDE"/>
    <w:rsid w:val="00EE0FF2"/>
    <w:rsid w:val="00EE58A7"/>
    <w:rsid w:val="00EF09C7"/>
    <w:rsid w:val="00EF73B3"/>
    <w:rsid w:val="00F00101"/>
    <w:rsid w:val="00F01182"/>
    <w:rsid w:val="00F0293B"/>
    <w:rsid w:val="00F24F88"/>
    <w:rsid w:val="00F27437"/>
    <w:rsid w:val="00F442A0"/>
    <w:rsid w:val="00F45492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358</Words>
  <Characters>2043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2018-08-04T08:05:00Z</cp:lastPrinted>
  <dcterms:created xsi:type="dcterms:W3CDTF">2018-08-04T09:07:00Z</dcterms:created>
  <dcterms:modified xsi:type="dcterms:W3CDTF">2018-08-04T09:09:00Z</dcterms:modified>
</cp:coreProperties>
</file>