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B68" w:rsidRPr="00D97A48" w:rsidRDefault="00E94B68" w:rsidP="00D97A48">
      <w:pPr>
        <w:pStyle w:val="Heading1"/>
        <w:jc w:val="center"/>
        <w:rPr>
          <w:sz w:val="28"/>
          <w:szCs w:val="28"/>
        </w:rPr>
      </w:pPr>
      <w:r w:rsidRPr="00CB339C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94B68" w:rsidRDefault="00E94B6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94B68" w:rsidRDefault="00E94B68" w:rsidP="00D97A48">
      <w:pPr>
        <w:jc w:val="center"/>
        <w:rPr>
          <w:b/>
          <w:sz w:val="28"/>
          <w:szCs w:val="28"/>
        </w:rPr>
      </w:pPr>
    </w:p>
    <w:p w:rsidR="00E94B68" w:rsidRPr="002F71AC" w:rsidRDefault="00E94B6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94B68" w:rsidRPr="005D1CD6" w:rsidRDefault="00E94B6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</w:t>
      </w:r>
      <w:r>
        <w:rPr>
          <w:sz w:val="28"/>
          <w:szCs w:val="28"/>
        </w:rPr>
        <w:tab/>
        <w:t>73-3</w:t>
      </w:r>
    </w:p>
    <w:p w:rsidR="00E94B68" w:rsidRPr="005D1CD6" w:rsidRDefault="00E94B68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94B68" w:rsidRPr="006F79C3" w:rsidRDefault="00E94B6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E94B68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E94B68" w:rsidRPr="006F79C3" w:rsidRDefault="00E94B68" w:rsidP="00962018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Михайловскому десятимандатному избирательному округу № 1 Можаевой Натальи Степановны</w:t>
            </w:r>
            <w:r>
              <w:rPr>
                <w:b/>
                <w:sz w:val="28"/>
                <w:szCs w:val="28"/>
              </w:rPr>
              <w:t xml:space="preserve"> 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94B68" w:rsidRDefault="00E94B68" w:rsidP="00CE0585">
      <w:pPr>
        <w:jc w:val="center"/>
        <w:rPr>
          <w:b/>
          <w:bCs/>
          <w:sz w:val="28"/>
        </w:rPr>
      </w:pPr>
    </w:p>
    <w:p w:rsidR="00E94B68" w:rsidRPr="00C96761" w:rsidRDefault="00E94B68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Михайловскому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>
        <w:rPr>
          <w:bCs/>
          <w:sz w:val="28"/>
        </w:rPr>
        <w:t>Можаевой Натальи Степановны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E94B68" w:rsidRDefault="00E94B68" w:rsidP="00CE0585">
      <w:pPr>
        <w:jc w:val="center"/>
        <w:rPr>
          <w:sz w:val="28"/>
          <w:szCs w:val="28"/>
        </w:rPr>
      </w:pPr>
    </w:p>
    <w:p w:rsidR="00E94B68" w:rsidRDefault="00E94B6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94B68" w:rsidRPr="00E33682" w:rsidRDefault="00E94B68" w:rsidP="00CE0585">
      <w:pPr>
        <w:jc w:val="center"/>
        <w:rPr>
          <w:spacing w:val="60"/>
          <w:sz w:val="28"/>
          <w:szCs w:val="28"/>
        </w:rPr>
      </w:pPr>
    </w:p>
    <w:p w:rsidR="00E94B68" w:rsidRDefault="00E94B6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Михайловскому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 xml:space="preserve">ругу </w:t>
      </w:r>
    </w:p>
    <w:p w:rsidR="00E94B68" w:rsidRDefault="00E94B68" w:rsidP="00140D89">
      <w:pPr>
        <w:tabs>
          <w:tab w:val="left" w:pos="7088"/>
        </w:tabs>
        <w:ind w:right="-1"/>
        <w:jc w:val="both"/>
        <w:rPr>
          <w:bCs/>
          <w:sz w:val="28"/>
        </w:rPr>
      </w:pPr>
      <w:r w:rsidRPr="00177EAB">
        <w:rPr>
          <w:bCs/>
          <w:sz w:val="28"/>
        </w:rPr>
        <w:t>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>
        <w:rPr>
          <w:bCs/>
          <w:sz w:val="28"/>
        </w:rPr>
        <w:t>Можаеву Наталью Степановну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E94B68" w:rsidRPr="003A09BC" w:rsidRDefault="00E94B68" w:rsidP="00003816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>14 часов 29</w:t>
      </w:r>
      <w:r w:rsidRPr="003A09BC">
        <w:rPr>
          <w:sz w:val="28"/>
          <w:szCs w:val="20"/>
        </w:rPr>
        <w:t xml:space="preserve"> минут.</w:t>
      </w:r>
    </w:p>
    <w:p w:rsidR="00E94B68" w:rsidRDefault="00E94B6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E94B68" w:rsidRPr="00A075F2" w:rsidRDefault="00E94B68" w:rsidP="000F48B9">
      <w:pPr>
        <w:tabs>
          <w:tab w:val="left" w:pos="1083"/>
          <w:tab w:val="left" w:pos="1140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94B68" w:rsidRDefault="00E94B6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94B68" w:rsidRDefault="00E94B6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94B68" w:rsidRPr="00A075F2" w:rsidRDefault="00E94B6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94B68" w:rsidRDefault="00E94B6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94B68" w:rsidRDefault="00E94B68" w:rsidP="00CE0585">
      <w:pPr>
        <w:pStyle w:val="BodyText"/>
        <w:spacing w:line="240" w:lineRule="auto"/>
      </w:pPr>
    </w:p>
    <w:p w:rsidR="00E94B68" w:rsidRDefault="00E94B6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94B6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2592E"/>
    <w:rsid w:val="00030103"/>
    <w:rsid w:val="000312D8"/>
    <w:rsid w:val="00034AA7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48B9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179C1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19D8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4708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339C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4B68"/>
    <w:rsid w:val="00E96A86"/>
    <w:rsid w:val="00EB16AE"/>
    <w:rsid w:val="00EB2EB5"/>
    <w:rsid w:val="00EC079B"/>
    <w:rsid w:val="00ED2146"/>
    <w:rsid w:val="00ED2ED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99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343</Words>
  <Characters>1956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2018-08-01T08:20:00Z</cp:lastPrinted>
  <dcterms:created xsi:type="dcterms:W3CDTF">2018-08-01T08:21:00Z</dcterms:created>
  <dcterms:modified xsi:type="dcterms:W3CDTF">2018-08-01T08:57:00Z</dcterms:modified>
</cp:coreProperties>
</file>