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C13" w:rsidRPr="00D97A48" w:rsidRDefault="00F44C13" w:rsidP="007E6F71">
      <w:pPr>
        <w:pStyle w:val="Heading1"/>
        <w:jc w:val="center"/>
        <w:rPr>
          <w:sz w:val="28"/>
          <w:szCs w:val="28"/>
        </w:rPr>
      </w:pPr>
      <w:r w:rsidRPr="00774AB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F44C13" w:rsidRDefault="00F44C13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44C13" w:rsidRDefault="00F44C13" w:rsidP="007E6F71">
      <w:pPr>
        <w:jc w:val="center"/>
        <w:rPr>
          <w:b/>
          <w:sz w:val="28"/>
          <w:szCs w:val="28"/>
        </w:rPr>
      </w:pPr>
    </w:p>
    <w:p w:rsidR="00F44C13" w:rsidRDefault="00F44C13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44C13" w:rsidRPr="00CD11D7" w:rsidRDefault="00F44C13" w:rsidP="007E6F71"/>
    <w:p w:rsidR="00F44C13" w:rsidRPr="005D1CD6" w:rsidRDefault="00F44C13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15-73</w:t>
      </w:r>
    </w:p>
    <w:p w:rsidR="00F44C13" w:rsidRDefault="00F44C13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17-45                                                                                                       </w:t>
      </w:r>
    </w:p>
    <w:p w:rsidR="00F44C13" w:rsidRPr="005D1CD6" w:rsidRDefault="00F44C13" w:rsidP="00E6318B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44C13" w:rsidRPr="006F79C3" w:rsidRDefault="00F44C13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44C1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44C13" w:rsidRPr="006F79C3" w:rsidRDefault="00F44C13" w:rsidP="008D2759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Ковалевского сельского поселения Красносулинского района Ростовской области четвертого созыва по Ковалевскому десятимандатному избирательному округу № 1 Изварина Петра Николаевича,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F44C13" w:rsidRDefault="00F44C13" w:rsidP="007E6F71">
      <w:pPr>
        <w:jc w:val="center"/>
        <w:rPr>
          <w:b/>
          <w:bCs/>
          <w:sz w:val="28"/>
        </w:rPr>
      </w:pPr>
    </w:p>
    <w:p w:rsidR="00F44C13" w:rsidRPr="005A0F8F" w:rsidRDefault="00F44C13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Ковалевскому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D2759">
        <w:rPr>
          <w:bCs/>
          <w:sz w:val="28"/>
        </w:rPr>
        <w:t>Изварина Петра Николаевича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F44C13" w:rsidRDefault="00F44C13" w:rsidP="007E6F71">
      <w:pPr>
        <w:jc w:val="center"/>
        <w:rPr>
          <w:sz w:val="28"/>
          <w:szCs w:val="28"/>
        </w:rPr>
      </w:pPr>
    </w:p>
    <w:p w:rsidR="00F44C13" w:rsidRDefault="00F44C13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44C13" w:rsidRPr="00E33682" w:rsidRDefault="00F44C13" w:rsidP="007E6F71">
      <w:pPr>
        <w:jc w:val="center"/>
        <w:rPr>
          <w:spacing w:val="60"/>
          <w:sz w:val="28"/>
          <w:szCs w:val="28"/>
        </w:rPr>
      </w:pPr>
    </w:p>
    <w:p w:rsidR="00F44C13" w:rsidRDefault="00F44C13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Ковалевскому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D2759">
        <w:rPr>
          <w:bCs/>
          <w:sz w:val="28"/>
        </w:rPr>
        <w:t>Изварина Петра Николаевича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F44C13" w:rsidRDefault="00F44C13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F44C13" w:rsidRPr="00A075F2" w:rsidRDefault="00F44C13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44C13" w:rsidRDefault="00F44C13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F44C13" w:rsidRDefault="00F44C13" w:rsidP="007E6F71">
      <w:pPr>
        <w:pStyle w:val="BodyText"/>
        <w:spacing w:line="240" w:lineRule="auto"/>
      </w:pPr>
    </w:p>
    <w:p w:rsidR="00F44C13" w:rsidRDefault="00F44C13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44C13" w:rsidRDefault="00F44C13" w:rsidP="007E6F71">
      <w:pPr>
        <w:pStyle w:val="BodyText"/>
        <w:spacing w:line="240" w:lineRule="auto"/>
      </w:pPr>
    </w:p>
    <w:p w:rsidR="00F44C13" w:rsidRDefault="00F44C13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F44C13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52"/>
    <w:rsid w:val="001A05CD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98D"/>
    <w:rsid w:val="00266763"/>
    <w:rsid w:val="00290DE9"/>
    <w:rsid w:val="00293D33"/>
    <w:rsid w:val="002B767A"/>
    <w:rsid w:val="002C02F4"/>
    <w:rsid w:val="002C4298"/>
    <w:rsid w:val="002C639B"/>
    <w:rsid w:val="002C6F8E"/>
    <w:rsid w:val="002D01C1"/>
    <w:rsid w:val="002D2B0D"/>
    <w:rsid w:val="002D7465"/>
    <w:rsid w:val="002E0573"/>
    <w:rsid w:val="002E32A6"/>
    <w:rsid w:val="002E3FD4"/>
    <w:rsid w:val="002E6E0C"/>
    <w:rsid w:val="002F7BC8"/>
    <w:rsid w:val="00301EA3"/>
    <w:rsid w:val="003060EB"/>
    <w:rsid w:val="0031670A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604D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300A7"/>
    <w:rsid w:val="00743428"/>
    <w:rsid w:val="00743827"/>
    <w:rsid w:val="007471B6"/>
    <w:rsid w:val="007509D8"/>
    <w:rsid w:val="00761CED"/>
    <w:rsid w:val="007662DA"/>
    <w:rsid w:val="00773005"/>
    <w:rsid w:val="00774AB7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2759"/>
    <w:rsid w:val="008E0EF0"/>
    <w:rsid w:val="008E1712"/>
    <w:rsid w:val="008F56B4"/>
    <w:rsid w:val="008F6206"/>
    <w:rsid w:val="008F7DC6"/>
    <w:rsid w:val="009147C6"/>
    <w:rsid w:val="009156EA"/>
    <w:rsid w:val="00924117"/>
    <w:rsid w:val="00924959"/>
    <w:rsid w:val="009254DE"/>
    <w:rsid w:val="00933C2D"/>
    <w:rsid w:val="00933FDF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65C2B"/>
    <w:rsid w:val="00B7601B"/>
    <w:rsid w:val="00B94C02"/>
    <w:rsid w:val="00BB19FD"/>
    <w:rsid w:val="00BB424F"/>
    <w:rsid w:val="00BD0BE8"/>
    <w:rsid w:val="00BE3732"/>
    <w:rsid w:val="00BE381E"/>
    <w:rsid w:val="00C061A8"/>
    <w:rsid w:val="00C125B5"/>
    <w:rsid w:val="00C1644B"/>
    <w:rsid w:val="00C22C99"/>
    <w:rsid w:val="00C35D5C"/>
    <w:rsid w:val="00C5184A"/>
    <w:rsid w:val="00C605D4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A618E"/>
    <w:rsid w:val="00CB0EB5"/>
    <w:rsid w:val="00CB0EC7"/>
    <w:rsid w:val="00CB1114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27D27"/>
    <w:rsid w:val="00E30091"/>
    <w:rsid w:val="00E33682"/>
    <w:rsid w:val="00E33D00"/>
    <w:rsid w:val="00E33FC1"/>
    <w:rsid w:val="00E375CE"/>
    <w:rsid w:val="00E4018D"/>
    <w:rsid w:val="00E4317C"/>
    <w:rsid w:val="00E4479A"/>
    <w:rsid w:val="00E6318B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4C13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95C3A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AB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74AB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74AB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74AB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74AB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242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42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242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42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774AB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A2423"/>
    <w:rPr>
      <w:sz w:val="16"/>
      <w:szCs w:val="16"/>
    </w:rPr>
  </w:style>
  <w:style w:type="paragraph" w:customStyle="1" w:styleId="ConsPlusNormal">
    <w:name w:val="ConsPlusNormal"/>
    <w:uiPriority w:val="99"/>
    <w:rsid w:val="00774A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774AB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A2423"/>
    <w:rPr>
      <w:sz w:val="24"/>
      <w:szCs w:val="24"/>
    </w:rPr>
  </w:style>
  <w:style w:type="paragraph" w:styleId="BlockText">
    <w:name w:val="Block Text"/>
    <w:basedOn w:val="Normal"/>
    <w:uiPriority w:val="99"/>
    <w:rsid w:val="00774AB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423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A242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A242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A242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2423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242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5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280</Words>
  <Characters>1600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2016-08-24T12:29:00Z</dcterms:created>
  <dcterms:modified xsi:type="dcterms:W3CDTF">2017-03-31T11:49:00Z</dcterms:modified>
</cp:coreProperties>
</file>