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BB4" w:rsidRPr="00D97A48" w:rsidRDefault="00CD3BB4" w:rsidP="00D97A48">
      <w:pPr>
        <w:pStyle w:val="Heading1"/>
        <w:jc w:val="center"/>
        <w:rPr>
          <w:sz w:val="28"/>
          <w:szCs w:val="28"/>
        </w:rPr>
      </w:pPr>
      <w:r w:rsidRPr="00A876A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CD3BB4" w:rsidRDefault="00CD3BB4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CD3BB4" w:rsidRDefault="00CD3BB4" w:rsidP="00D97A48">
      <w:pPr>
        <w:jc w:val="center"/>
        <w:rPr>
          <w:b/>
          <w:sz w:val="28"/>
          <w:szCs w:val="28"/>
        </w:rPr>
      </w:pPr>
    </w:p>
    <w:p w:rsidR="00CD3BB4" w:rsidRPr="002F71AC" w:rsidRDefault="00CD3BB4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CD3BB4" w:rsidRPr="005D1CD6" w:rsidRDefault="00CD3BB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14-49</w:t>
      </w:r>
    </w:p>
    <w:p w:rsidR="00CD3BB4" w:rsidRDefault="00CD3BB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16-24                                                                                                     </w:t>
      </w:r>
    </w:p>
    <w:p w:rsidR="00CD3BB4" w:rsidRPr="005D1CD6" w:rsidRDefault="00CD3BB4" w:rsidP="000670AA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CD3BB4" w:rsidRPr="006F79C3" w:rsidRDefault="00CD3BB4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CD3BB4" w:rsidRPr="00BA7014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D3BB4" w:rsidRPr="00BA7014" w:rsidRDefault="00CD3BB4" w:rsidP="00FA4744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 w:rsidRPr="00BA7014"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>
              <w:rPr>
                <w:b/>
                <w:bCs/>
                <w:sz w:val="28"/>
              </w:rPr>
              <w:t>Садковского</w:t>
            </w:r>
            <w:r w:rsidRPr="00BA7014">
              <w:rPr>
                <w:b/>
                <w:bCs/>
                <w:sz w:val="28"/>
              </w:rPr>
              <w:t xml:space="preserve"> сельского поселения Красносулинского района Ростовской области четвертого созыва по </w:t>
            </w:r>
            <w:r>
              <w:rPr>
                <w:b/>
                <w:bCs/>
                <w:sz w:val="28"/>
              </w:rPr>
              <w:t>Садковскому</w:t>
            </w:r>
            <w:r w:rsidRPr="00BA7014">
              <w:rPr>
                <w:b/>
                <w:bCs/>
                <w:sz w:val="28"/>
              </w:rPr>
              <w:t xml:space="preserve"> десятимандатному избирательному округу № 1 </w:t>
            </w:r>
            <w:r>
              <w:rPr>
                <w:b/>
                <w:bCs/>
                <w:sz w:val="28"/>
              </w:rPr>
              <w:t>Плотниковой Ирины Юрьевны</w:t>
            </w:r>
            <w:r w:rsidRPr="002B448F">
              <w:rPr>
                <w:b/>
                <w:bCs/>
                <w:sz w:val="28"/>
              </w:rPr>
              <w:t>,</w:t>
            </w:r>
            <w:r w:rsidRPr="00BA7014">
              <w:rPr>
                <w:b/>
                <w:sz w:val="28"/>
                <w:szCs w:val="28"/>
              </w:rPr>
              <w:t xml:space="preserve"> выдвинутого 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CD3BB4" w:rsidRDefault="00CD3BB4" w:rsidP="00CE0585">
      <w:pPr>
        <w:jc w:val="center"/>
        <w:rPr>
          <w:b/>
          <w:bCs/>
          <w:sz w:val="28"/>
        </w:rPr>
      </w:pPr>
    </w:p>
    <w:p w:rsidR="00CD3BB4" w:rsidRPr="00BA7014" w:rsidRDefault="00CD3BB4" w:rsidP="00CE0585">
      <w:pPr>
        <w:jc w:val="center"/>
        <w:rPr>
          <w:b/>
          <w:bCs/>
          <w:sz w:val="28"/>
        </w:rPr>
      </w:pPr>
    </w:p>
    <w:p w:rsidR="00CD3BB4" w:rsidRPr="005A0F8F" w:rsidRDefault="00CD3BB4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A4744">
        <w:rPr>
          <w:bCs/>
          <w:sz w:val="28"/>
        </w:rPr>
        <w:t>Плотниковой Ирины Юрьевны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CD3BB4" w:rsidRDefault="00CD3BB4" w:rsidP="00CE0585">
      <w:pPr>
        <w:jc w:val="center"/>
        <w:rPr>
          <w:sz w:val="28"/>
          <w:szCs w:val="28"/>
        </w:rPr>
      </w:pPr>
    </w:p>
    <w:p w:rsidR="00CD3BB4" w:rsidRDefault="00CD3BB4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CD3BB4" w:rsidRPr="00E33682" w:rsidRDefault="00CD3BB4" w:rsidP="00CE0585">
      <w:pPr>
        <w:jc w:val="center"/>
        <w:rPr>
          <w:spacing w:val="60"/>
          <w:sz w:val="28"/>
          <w:szCs w:val="28"/>
        </w:rPr>
      </w:pPr>
    </w:p>
    <w:p w:rsidR="00CD3BB4" w:rsidRDefault="00CD3BB4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Плотникову</w:t>
      </w:r>
      <w:bookmarkStart w:id="0" w:name="_GoBack"/>
      <w:bookmarkEnd w:id="0"/>
      <w:r>
        <w:rPr>
          <w:bCs/>
          <w:sz w:val="28"/>
        </w:rPr>
        <w:t xml:space="preserve"> Ирину Юрьевну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CD3BB4" w:rsidRDefault="00CD3BB4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CD3BB4" w:rsidRPr="00A075F2" w:rsidRDefault="00CD3BB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CD3BB4" w:rsidRDefault="00CD3BB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CD3BB4" w:rsidRDefault="00CD3BB4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CD3BB4" w:rsidRPr="00A075F2" w:rsidRDefault="00CD3BB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CD3BB4" w:rsidRDefault="00CD3BB4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CD3BB4" w:rsidRDefault="00CD3BB4" w:rsidP="00CE0585">
      <w:pPr>
        <w:pStyle w:val="BodyText"/>
        <w:spacing w:line="240" w:lineRule="auto"/>
      </w:pPr>
    </w:p>
    <w:p w:rsidR="00CD3BB4" w:rsidRDefault="00CD3BB4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CD3BB4" w:rsidSect="00610A11">
      <w:pgSz w:w="11907" w:h="16840" w:code="9"/>
      <w:pgMar w:top="364" w:right="567" w:bottom="851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5F96"/>
    <w:rsid w:val="00030103"/>
    <w:rsid w:val="00034AA7"/>
    <w:rsid w:val="00050A33"/>
    <w:rsid w:val="00054857"/>
    <w:rsid w:val="00057169"/>
    <w:rsid w:val="00063D18"/>
    <w:rsid w:val="00066AE9"/>
    <w:rsid w:val="000670AA"/>
    <w:rsid w:val="000711C5"/>
    <w:rsid w:val="00071BE7"/>
    <w:rsid w:val="00074F72"/>
    <w:rsid w:val="00075D95"/>
    <w:rsid w:val="000821BB"/>
    <w:rsid w:val="00082328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7559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8575C"/>
    <w:rsid w:val="00190B4F"/>
    <w:rsid w:val="00190B6D"/>
    <w:rsid w:val="001A05CD"/>
    <w:rsid w:val="001A2023"/>
    <w:rsid w:val="001C385C"/>
    <w:rsid w:val="001D4505"/>
    <w:rsid w:val="001D6B4A"/>
    <w:rsid w:val="001F47ED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448F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76F"/>
    <w:rsid w:val="00460A8F"/>
    <w:rsid w:val="00462F57"/>
    <w:rsid w:val="00467D68"/>
    <w:rsid w:val="00477304"/>
    <w:rsid w:val="00477FFD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0A11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21F3"/>
    <w:rsid w:val="00672A20"/>
    <w:rsid w:val="0067637B"/>
    <w:rsid w:val="00680AC0"/>
    <w:rsid w:val="006A159D"/>
    <w:rsid w:val="006B08D5"/>
    <w:rsid w:val="006B1E1D"/>
    <w:rsid w:val="006C602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5984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520B"/>
    <w:rsid w:val="007D77F9"/>
    <w:rsid w:val="007D79CF"/>
    <w:rsid w:val="007E1E76"/>
    <w:rsid w:val="007E2E63"/>
    <w:rsid w:val="007E7450"/>
    <w:rsid w:val="007F2C6D"/>
    <w:rsid w:val="007F4E1B"/>
    <w:rsid w:val="00801C1F"/>
    <w:rsid w:val="00802C02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085D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2460"/>
    <w:rsid w:val="00924117"/>
    <w:rsid w:val="00924959"/>
    <w:rsid w:val="00933C2D"/>
    <w:rsid w:val="00934978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72FCC"/>
    <w:rsid w:val="00A7377D"/>
    <w:rsid w:val="00A8545F"/>
    <w:rsid w:val="00A876AC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7014"/>
    <w:rsid w:val="00BB19FD"/>
    <w:rsid w:val="00BB424F"/>
    <w:rsid w:val="00BD0BE8"/>
    <w:rsid w:val="00BE381E"/>
    <w:rsid w:val="00C061A8"/>
    <w:rsid w:val="00C125B5"/>
    <w:rsid w:val="00C1644B"/>
    <w:rsid w:val="00C22C99"/>
    <w:rsid w:val="00C314FA"/>
    <w:rsid w:val="00C35D5C"/>
    <w:rsid w:val="00C43AF4"/>
    <w:rsid w:val="00C5184A"/>
    <w:rsid w:val="00C62FBF"/>
    <w:rsid w:val="00C6359C"/>
    <w:rsid w:val="00C639E6"/>
    <w:rsid w:val="00C65408"/>
    <w:rsid w:val="00C71903"/>
    <w:rsid w:val="00C76598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3BB4"/>
    <w:rsid w:val="00CD4F4F"/>
    <w:rsid w:val="00CE00A2"/>
    <w:rsid w:val="00CE0585"/>
    <w:rsid w:val="00CE0FC9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3175C"/>
    <w:rsid w:val="00D40399"/>
    <w:rsid w:val="00D42180"/>
    <w:rsid w:val="00D4384E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101D"/>
    <w:rsid w:val="00DE18D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A33BA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A4744"/>
    <w:rsid w:val="00FB209C"/>
    <w:rsid w:val="00FB2158"/>
    <w:rsid w:val="00FB4E04"/>
    <w:rsid w:val="00FB7E06"/>
    <w:rsid w:val="00FC3E55"/>
    <w:rsid w:val="00FE47D9"/>
    <w:rsid w:val="00FE59DE"/>
    <w:rsid w:val="00FE7414"/>
    <w:rsid w:val="00FF763B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6A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876AC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876AC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876AC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876AC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575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575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575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575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A876AC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D5753"/>
    <w:rPr>
      <w:sz w:val="16"/>
      <w:szCs w:val="16"/>
    </w:rPr>
  </w:style>
  <w:style w:type="paragraph" w:customStyle="1" w:styleId="ConsPlusNormal">
    <w:name w:val="ConsPlusNormal"/>
    <w:uiPriority w:val="99"/>
    <w:rsid w:val="00A876A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876AC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D5753"/>
    <w:rPr>
      <w:sz w:val="24"/>
      <w:szCs w:val="24"/>
    </w:rPr>
  </w:style>
  <w:style w:type="paragraph" w:styleId="BlockText">
    <w:name w:val="Block Text"/>
    <w:basedOn w:val="Normal"/>
    <w:uiPriority w:val="99"/>
    <w:rsid w:val="00A876AC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753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D575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D575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5753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D5753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D575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08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319</Words>
  <Characters>1824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2016-08-22T11:28:00Z</dcterms:created>
  <dcterms:modified xsi:type="dcterms:W3CDTF">2017-03-31T11:23:00Z</dcterms:modified>
</cp:coreProperties>
</file>