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722" w:rsidRPr="00D97A48" w:rsidRDefault="00F13722" w:rsidP="00D97A48">
      <w:pPr>
        <w:pStyle w:val="Heading1"/>
        <w:jc w:val="center"/>
        <w:rPr>
          <w:sz w:val="28"/>
          <w:szCs w:val="28"/>
        </w:rPr>
      </w:pPr>
      <w:r w:rsidRPr="004D0505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F13722" w:rsidRDefault="00F13722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13722" w:rsidRDefault="00F13722" w:rsidP="00D97A48">
      <w:pPr>
        <w:jc w:val="center"/>
        <w:rPr>
          <w:b/>
          <w:sz w:val="28"/>
          <w:szCs w:val="28"/>
        </w:rPr>
      </w:pPr>
    </w:p>
    <w:p w:rsidR="00F13722" w:rsidRPr="002F71AC" w:rsidRDefault="00F13722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13722" w:rsidRPr="005D1CD6" w:rsidRDefault="00F13722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15-25</w:t>
      </w:r>
    </w:p>
    <w:p w:rsidR="00F13722" w:rsidRDefault="00F13722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15-55                                                                                                    </w:t>
      </w:r>
    </w:p>
    <w:p w:rsidR="00F13722" w:rsidRPr="005D1CD6" w:rsidRDefault="00F13722" w:rsidP="00B42CF0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13722" w:rsidRPr="006F79C3" w:rsidRDefault="00F13722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F13722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F13722" w:rsidRPr="006F79C3" w:rsidRDefault="00F13722" w:rsidP="00A74E3A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Ковалевского сельского поселения Красносулинского района Ростовской области четвертого созыва по Ковалевскому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Орленок Ольги Викторовны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F13722" w:rsidRDefault="00F13722" w:rsidP="00CE0585">
      <w:pPr>
        <w:jc w:val="center"/>
        <w:rPr>
          <w:b/>
          <w:bCs/>
          <w:sz w:val="28"/>
        </w:rPr>
      </w:pPr>
    </w:p>
    <w:p w:rsidR="00F13722" w:rsidRPr="005A0F8F" w:rsidRDefault="00F13722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Ковалевского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Ковалевскому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A74E3A">
        <w:rPr>
          <w:bCs/>
          <w:sz w:val="28"/>
        </w:rPr>
        <w:t>Орленок Ольги Викторовны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F13722" w:rsidRDefault="00F13722" w:rsidP="00CE0585">
      <w:pPr>
        <w:jc w:val="center"/>
        <w:rPr>
          <w:sz w:val="28"/>
          <w:szCs w:val="28"/>
        </w:rPr>
      </w:pPr>
    </w:p>
    <w:p w:rsidR="00F13722" w:rsidRDefault="00F13722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13722" w:rsidRPr="00E33682" w:rsidRDefault="00F13722" w:rsidP="00CE0585">
      <w:pPr>
        <w:jc w:val="center"/>
        <w:rPr>
          <w:spacing w:val="60"/>
          <w:sz w:val="28"/>
          <w:szCs w:val="28"/>
        </w:rPr>
      </w:pPr>
    </w:p>
    <w:p w:rsidR="00F13722" w:rsidRDefault="00F13722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Ковалевского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Ковалевскому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A74E3A">
        <w:rPr>
          <w:bCs/>
          <w:sz w:val="28"/>
        </w:rPr>
        <w:t>Орленок Ольг</w:t>
      </w:r>
      <w:r>
        <w:rPr>
          <w:bCs/>
          <w:sz w:val="28"/>
        </w:rPr>
        <w:t>у</w:t>
      </w:r>
      <w:r w:rsidRPr="00A74E3A">
        <w:rPr>
          <w:bCs/>
          <w:sz w:val="28"/>
        </w:rPr>
        <w:t xml:space="preserve"> Викторовн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F13722" w:rsidRDefault="00F13722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F13722" w:rsidRPr="00A075F2" w:rsidRDefault="00F13722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13722" w:rsidRDefault="00F13722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F13722" w:rsidRDefault="00F13722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13722" w:rsidRPr="00A075F2" w:rsidRDefault="00F13722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13722" w:rsidRDefault="00F13722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13722" w:rsidRDefault="00F13722" w:rsidP="00CE0585">
      <w:pPr>
        <w:pStyle w:val="BodyText"/>
        <w:spacing w:line="240" w:lineRule="auto"/>
      </w:pPr>
    </w:p>
    <w:p w:rsidR="00F13722" w:rsidRDefault="00F13722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F13722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A7836"/>
    <w:rsid w:val="000C421E"/>
    <w:rsid w:val="000C5AA3"/>
    <w:rsid w:val="000C5BB7"/>
    <w:rsid w:val="000C5CE6"/>
    <w:rsid w:val="000D02F7"/>
    <w:rsid w:val="000D0E16"/>
    <w:rsid w:val="000D4EF4"/>
    <w:rsid w:val="000D55AB"/>
    <w:rsid w:val="000E074B"/>
    <w:rsid w:val="000E1DF9"/>
    <w:rsid w:val="000E3ED8"/>
    <w:rsid w:val="000F623D"/>
    <w:rsid w:val="000F7351"/>
    <w:rsid w:val="000F7FB5"/>
    <w:rsid w:val="00104073"/>
    <w:rsid w:val="001135BC"/>
    <w:rsid w:val="001208DA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A44CE"/>
    <w:rsid w:val="001C385C"/>
    <w:rsid w:val="001C6CE3"/>
    <w:rsid w:val="001D2AA5"/>
    <w:rsid w:val="001D4505"/>
    <w:rsid w:val="001D5962"/>
    <w:rsid w:val="001D6B4A"/>
    <w:rsid w:val="001F5548"/>
    <w:rsid w:val="00201F5E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2DB2"/>
    <w:rsid w:val="00290509"/>
    <w:rsid w:val="00290DE9"/>
    <w:rsid w:val="002914CA"/>
    <w:rsid w:val="00293D33"/>
    <w:rsid w:val="0029456A"/>
    <w:rsid w:val="00294DE8"/>
    <w:rsid w:val="002B3709"/>
    <w:rsid w:val="002B64CD"/>
    <w:rsid w:val="002B767A"/>
    <w:rsid w:val="002C40DB"/>
    <w:rsid w:val="002C4298"/>
    <w:rsid w:val="002C639B"/>
    <w:rsid w:val="002C6F8E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32DDB"/>
    <w:rsid w:val="00342AFB"/>
    <w:rsid w:val="00346A36"/>
    <w:rsid w:val="00353949"/>
    <w:rsid w:val="0035774F"/>
    <w:rsid w:val="00377735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8307A"/>
    <w:rsid w:val="004A16DF"/>
    <w:rsid w:val="004A6986"/>
    <w:rsid w:val="004B499D"/>
    <w:rsid w:val="004B6CE3"/>
    <w:rsid w:val="004C275A"/>
    <w:rsid w:val="004D02F2"/>
    <w:rsid w:val="004D0505"/>
    <w:rsid w:val="004E3781"/>
    <w:rsid w:val="00500E51"/>
    <w:rsid w:val="005054E9"/>
    <w:rsid w:val="0050573A"/>
    <w:rsid w:val="00513C7C"/>
    <w:rsid w:val="00515BCC"/>
    <w:rsid w:val="0052666E"/>
    <w:rsid w:val="00533672"/>
    <w:rsid w:val="00533BEB"/>
    <w:rsid w:val="005360CB"/>
    <w:rsid w:val="00541EB1"/>
    <w:rsid w:val="00545A8B"/>
    <w:rsid w:val="005570B6"/>
    <w:rsid w:val="005615C8"/>
    <w:rsid w:val="00564C2E"/>
    <w:rsid w:val="00564C41"/>
    <w:rsid w:val="00565579"/>
    <w:rsid w:val="0056594C"/>
    <w:rsid w:val="00594A2A"/>
    <w:rsid w:val="00596DB7"/>
    <w:rsid w:val="005A0F8F"/>
    <w:rsid w:val="005A3877"/>
    <w:rsid w:val="005B7157"/>
    <w:rsid w:val="005C0992"/>
    <w:rsid w:val="005C2D0E"/>
    <w:rsid w:val="005C4656"/>
    <w:rsid w:val="005D1CD6"/>
    <w:rsid w:val="005D41D7"/>
    <w:rsid w:val="005D5D07"/>
    <w:rsid w:val="005E49EB"/>
    <w:rsid w:val="0060648B"/>
    <w:rsid w:val="00626999"/>
    <w:rsid w:val="0063255E"/>
    <w:rsid w:val="00633D04"/>
    <w:rsid w:val="006445FF"/>
    <w:rsid w:val="00651B9D"/>
    <w:rsid w:val="00651CFA"/>
    <w:rsid w:val="00654D04"/>
    <w:rsid w:val="0065549A"/>
    <w:rsid w:val="006574F9"/>
    <w:rsid w:val="0066025A"/>
    <w:rsid w:val="00661B73"/>
    <w:rsid w:val="00665BCA"/>
    <w:rsid w:val="00672A20"/>
    <w:rsid w:val="0067637B"/>
    <w:rsid w:val="00680AC0"/>
    <w:rsid w:val="00682262"/>
    <w:rsid w:val="006936E2"/>
    <w:rsid w:val="006A159D"/>
    <w:rsid w:val="006B08D5"/>
    <w:rsid w:val="006B1E1D"/>
    <w:rsid w:val="006B24E1"/>
    <w:rsid w:val="006C21DD"/>
    <w:rsid w:val="006C3EFF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3CC"/>
    <w:rsid w:val="00A31B4A"/>
    <w:rsid w:val="00A37A9B"/>
    <w:rsid w:val="00A6631F"/>
    <w:rsid w:val="00A7061E"/>
    <w:rsid w:val="00A74E3A"/>
    <w:rsid w:val="00A836A5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2CF0"/>
    <w:rsid w:val="00B51C5C"/>
    <w:rsid w:val="00B641B7"/>
    <w:rsid w:val="00B75E11"/>
    <w:rsid w:val="00B7601B"/>
    <w:rsid w:val="00B82686"/>
    <w:rsid w:val="00BB19FD"/>
    <w:rsid w:val="00BB424F"/>
    <w:rsid w:val="00BC4F61"/>
    <w:rsid w:val="00BD0BE8"/>
    <w:rsid w:val="00BE381E"/>
    <w:rsid w:val="00C061A8"/>
    <w:rsid w:val="00C125B5"/>
    <w:rsid w:val="00C12BDE"/>
    <w:rsid w:val="00C1644B"/>
    <w:rsid w:val="00C22C99"/>
    <w:rsid w:val="00C330F6"/>
    <w:rsid w:val="00C33C53"/>
    <w:rsid w:val="00C35D5C"/>
    <w:rsid w:val="00C51207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C7A80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4040"/>
    <w:rsid w:val="00D0548F"/>
    <w:rsid w:val="00D105EC"/>
    <w:rsid w:val="00D10D2E"/>
    <w:rsid w:val="00D12B20"/>
    <w:rsid w:val="00D16C9D"/>
    <w:rsid w:val="00D2179F"/>
    <w:rsid w:val="00D231C5"/>
    <w:rsid w:val="00D40399"/>
    <w:rsid w:val="00D42180"/>
    <w:rsid w:val="00D44BBC"/>
    <w:rsid w:val="00D57A59"/>
    <w:rsid w:val="00D60874"/>
    <w:rsid w:val="00D6474B"/>
    <w:rsid w:val="00D723FB"/>
    <w:rsid w:val="00D751AB"/>
    <w:rsid w:val="00D8277F"/>
    <w:rsid w:val="00D87ABC"/>
    <w:rsid w:val="00D97A48"/>
    <w:rsid w:val="00DA5BB5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712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062E2"/>
    <w:rsid w:val="00F13722"/>
    <w:rsid w:val="00F442A0"/>
    <w:rsid w:val="00F45E79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00FE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0505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D0505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D0505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D0505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D0505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4C9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4C9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4C9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4C9F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4D0505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B4C9F"/>
    <w:rPr>
      <w:sz w:val="16"/>
      <w:szCs w:val="16"/>
    </w:rPr>
  </w:style>
  <w:style w:type="paragraph" w:customStyle="1" w:styleId="ConsPlusNormal">
    <w:name w:val="ConsPlusNormal"/>
    <w:uiPriority w:val="99"/>
    <w:rsid w:val="004D0505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4D0505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B4C9F"/>
    <w:rPr>
      <w:sz w:val="24"/>
      <w:szCs w:val="24"/>
    </w:rPr>
  </w:style>
  <w:style w:type="paragraph" w:styleId="BlockText">
    <w:name w:val="Block Text"/>
    <w:basedOn w:val="Normal"/>
    <w:uiPriority w:val="99"/>
    <w:rsid w:val="004D0505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C9F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B4C9F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B4C9F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B4C9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5B4C9F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4C9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4178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320</Words>
  <Characters>1825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2016-08-23T13:24:00Z</dcterms:created>
  <dcterms:modified xsi:type="dcterms:W3CDTF">2017-03-31T11:42:00Z</dcterms:modified>
</cp:coreProperties>
</file>