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A38" w:rsidRPr="00D97A48" w:rsidRDefault="008A4A38" w:rsidP="00D97A48">
      <w:pPr>
        <w:pStyle w:val="Heading1"/>
        <w:jc w:val="center"/>
        <w:rPr>
          <w:sz w:val="28"/>
          <w:szCs w:val="28"/>
        </w:rPr>
      </w:pPr>
      <w:r w:rsidRPr="0033103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A4A38" w:rsidRDefault="008A4A3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A4A38" w:rsidRDefault="008A4A38" w:rsidP="00D97A48">
      <w:pPr>
        <w:jc w:val="center"/>
        <w:rPr>
          <w:b/>
          <w:sz w:val="28"/>
          <w:szCs w:val="28"/>
        </w:rPr>
      </w:pPr>
    </w:p>
    <w:p w:rsidR="008A4A38" w:rsidRPr="002F71AC" w:rsidRDefault="008A4A3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A4A38" w:rsidRPr="005D1CD6" w:rsidRDefault="008A4A3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14-38</w:t>
      </w:r>
    </w:p>
    <w:p w:rsidR="008A4A38" w:rsidRDefault="008A4A3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15-57                                                                                                      </w:t>
      </w:r>
    </w:p>
    <w:p w:rsidR="008A4A38" w:rsidRPr="005D1CD6" w:rsidRDefault="008A4A38" w:rsidP="00FE0944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A4A38" w:rsidRPr="006F79C3" w:rsidRDefault="008A4A3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A4A3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A4A38" w:rsidRPr="007C26E3" w:rsidRDefault="008A4A38" w:rsidP="0005504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Cs/>
                <w:sz w:val="28"/>
              </w:rPr>
            </w:pPr>
            <w:r w:rsidRPr="007C26E3">
              <w:rPr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Матко Сергея Владимировича</w:t>
            </w:r>
            <w:r w:rsidRPr="007C26E3">
              <w:rPr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8A4A38" w:rsidRDefault="008A4A38" w:rsidP="00CE0585">
      <w:pPr>
        <w:jc w:val="center"/>
        <w:rPr>
          <w:b/>
          <w:bCs/>
          <w:sz w:val="28"/>
        </w:rPr>
      </w:pPr>
    </w:p>
    <w:p w:rsidR="008A4A38" w:rsidRPr="005A0F8F" w:rsidRDefault="008A4A38" w:rsidP="007C26E3">
      <w:pPr>
        <w:pStyle w:val="Heading3"/>
        <w:jc w:val="both"/>
        <w:rPr>
          <w:i/>
        </w:rPr>
      </w:pPr>
      <w:r>
        <w:rPr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t xml:space="preserve">депутаты Собрания депутатов </w:t>
      </w:r>
      <w:r>
        <w:t>Гуково-Гнилушевского</w:t>
      </w:r>
      <w:r>
        <w:rPr>
          <w:b/>
        </w:rPr>
        <w:t xml:space="preserve"> </w:t>
      </w:r>
      <w:r>
        <w:t>сельского поселения Красносулинского района Ростовской области четвертого созыва</w:t>
      </w:r>
      <w:r w:rsidRPr="005A0F8F">
        <w:t xml:space="preserve"> </w:t>
      </w:r>
      <w:r>
        <w:t>по Гуково-Гнилушевскому</w:t>
      </w:r>
      <w:r w:rsidRPr="00177EAB">
        <w:t xml:space="preserve"> десятимандатному избирательному о</w:t>
      </w:r>
      <w:r>
        <w:t>к</w:t>
      </w:r>
      <w:r w:rsidRPr="00177EAB">
        <w:t>ругу №</w:t>
      </w:r>
      <w:r>
        <w:t xml:space="preserve"> </w:t>
      </w:r>
      <w:r w:rsidRPr="00177EAB">
        <w:t xml:space="preserve">1 </w:t>
      </w:r>
      <w:r w:rsidRPr="00055040">
        <w:t>Матко Сергея Владимировича</w:t>
      </w:r>
      <w:r>
        <w:rPr>
          <w:szCs w:val="28"/>
        </w:rPr>
        <w:t>,</w:t>
      </w:r>
      <w:r w:rsidRPr="005A0F8F">
        <w:t xml:space="preserve"> выдвинут</w:t>
      </w:r>
      <w:r>
        <w:t xml:space="preserve">ого </w:t>
      </w:r>
      <w:r>
        <w:rPr>
          <w:szCs w:val="28"/>
        </w:rPr>
        <w:t>местным политическим</w:t>
      </w:r>
      <w:r w:rsidRPr="00282DB2">
        <w:rPr>
          <w:szCs w:val="28"/>
        </w:rPr>
        <w:t xml:space="preserve"> совет</w:t>
      </w:r>
      <w:r>
        <w:rPr>
          <w:szCs w:val="28"/>
        </w:rPr>
        <w:t>ом</w:t>
      </w:r>
      <w:r w:rsidRPr="00282DB2">
        <w:rPr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Cs w:val="28"/>
        </w:rPr>
        <w:t xml:space="preserve"> </w:t>
      </w:r>
      <w:r>
        <w:t>в соответствии со</w:t>
      </w:r>
      <w:r>
        <w:rPr>
          <w:szCs w:val="28"/>
        </w:rPr>
        <w:t xml:space="preserve"> статьей 30 Областного закона от 8 августа 2011 года № 645-ЗС «О </w:t>
      </w:r>
      <w:r>
        <w:rPr>
          <w:iCs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Cs w:val="28"/>
        </w:rPr>
        <w:t>,-</w:t>
      </w:r>
    </w:p>
    <w:p w:rsidR="008A4A38" w:rsidRDefault="008A4A38" w:rsidP="00CE0585">
      <w:pPr>
        <w:jc w:val="center"/>
        <w:rPr>
          <w:sz w:val="28"/>
          <w:szCs w:val="28"/>
        </w:rPr>
      </w:pPr>
    </w:p>
    <w:p w:rsidR="008A4A38" w:rsidRDefault="008A4A3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A4A38" w:rsidRPr="00E33682" w:rsidRDefault="008A4A38" w:rsidP="00CE0585">
      <w:pPr>
        <w:jc w:val="center"/>
        <w:rPr>
          <w:spacing w:val="60"/>
          <w:sz w:val="28"/>
          <w:szCs w:val="28"/>
        </w:rPr>
      </w:pPr>
    </w:p>
    <w:p w:rsidR="008A4A38" w:rsidRDefault="008A4A3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C26E3">
        <w:rPr>
          <w:bCs/>
          <w:sz w:val="28"/>
        </w:rPr>
        <w:t>Матко Сергея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</w:t>
      </w:r>
      <w:bookmarkStart w:id="0" w:name="_GoBack"/>
      <w:bookmarkEnd w:id="0"/>
      <w:r w:rsidRPr="005A0F8F">
        <w:rPr>
          <w:bCs/>
          <w:sz w:val="28"/>
        </w:rPr>
        <w:t xml:space="preserve">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8A4A38" w:rsidRDefault="008A4A3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8A4A38" w:rsidRPr="00A075F2" w:rsidRDefault="008A4A3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A4A38" w:rsidRDefault="008A4A3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A4A38" w:rsidRDefault="008A4A3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A4A38" w:rsidRPr="00A075F2" w:rsidRDefault="008A4A3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A4A38" w:rsidRDefault="008A4A3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A4A38" w:rsidRDefault="008A4A38" w:rsidP="00CE0585">
      <w:pPr>
        <w:pStyle w:val="BodyText"/>
        <w:spacing w:line="240" w:lineRule="auto"/>
      </w:pPr>
    </w:p>
    <w:p w:rsidR="008A4A38" w:rsidRDefault="008A4A3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A4A38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5040"/>
    <w:rsid w:val="00057169"/>
    <w:rsid w:val="00063D18"/>
    <w:rsid w:val="00066AE9"/>
    <w:rsid w:val="000708CD"/>
    <w:rsid w:val="000711C5"/>
    <w:rsid w:val="00074F72"/>
    <w:rsid w:val="000821BB"/>
    <w:rsid w:val="00082418"/>
    <w:rsid w:val="00083144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06CAA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2ACD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500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13828"/>
    <w:rsid w:val="00327FDE"/>
    <w:rsid w:val="0033103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476AD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844FA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E60ED"/>
    <w:rsid w:val="006E73EA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36D30"/>
    <w:rsid w:val="00744B2B"/>
    <w:rsid w:val="007471B6"/>
    <w:rsid w:val="007509D8"/>
    <w:rsid w:val="00761CED"/>
    <w:rsid w:val="007662DA"/>
    <w:rsid w:val="00773005"/>
    <w:rsid w:val="0077330C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C26E3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4A38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D3D1A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8685A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A3FFE"/>
    <w:rsid w:val="00BB19FD"/>
    <w:rsid w:val="00BB424F"/>
    <w:rsid w:val="00BB618E"/>
    <w:rsid w:val="00BD0BE8"/>
    <w:rsid w:val="00BE2F47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666A2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3E9B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0944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03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103E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3103E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3103E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3103E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22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22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22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22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33103E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A0226"/>
    <w:rPr>
      <w:sz w:val="16"/>
      <w:szCs w:val="16"/>
    </w:rPr>
  </w:style>
  <w:style w:type="paragraph" w:customStyle="1" w:styleId="ConsPlusNormal">
    <w:name w:val="ConsPlusNormal"/>
    <w:uiPriority w:val="99"/>
    <w:rsid w:val="0033103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3103E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A0226"/>
    <w:rPr>
      <w:sz w:val="24"/>
      <w:szCs w:val="24"/>
    </w:rPr>
  </w:style>
  <w:style w:type="paragraph" w:styleId="BlockText">
    <w:name w:val="Block Text"/>
    <w:basedOn w:val="Normal"/>
    <w:uiPriority w:val="99"/>
    <w:rsid w:val="0033103E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22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A022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A022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022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A022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022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6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2</Pages>
  <Words>328</Words>
  <Characters>1873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2016-08-22T06:23:00Z</dcterms:created>
  <dcterms:modified xsi:type="dcterms:W3CDTF">2017-03-31T11:21:00Z</dcterms:modified>
</cp:coreProperties>
</file>