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94A" w:rsidRPr="00D97A48" w:rsidRDefault="003B694A" w:rsidP="00D97A48">
      <w:pPr>
        <w:pStyle w:val="Heading1"/>
        <w:jc w:val="center"/>
        <w:rPr>
          <w:sz w:val="28"/>
          <w:szCs w:val="28"/>
        </w:rPr>
      </w:pPr>
      <w:r w:rsidRPr="001E319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3B694A" w:rsidRDefault="003B694A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3B694A" w:rsidRDefault="003B694A" w:rsidP="00D97A48">
      <w:pPr>
        <w:jc w:val="center"/>
        <w:rPr>
          <w:b/>
          <w:sz w:val="28"/>
          <w:szCs w:val="28"/>
        </w:rPr>
      </w:pPr>
    </w:p>
    <w:p w:rsidR="003B694A" w:rsidRPr="002F71AC" w:rsidRDefault="003B694A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3B694A" w:rsidRPr="005D1CD6" w:rsidRDefault="003B694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15-42</w:t>
      </w:r>
    </w:p>
    <w:p w:rsidR="003B694A" w:rsidRDefault="003B694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16-33                                                                                                    </w:t>
      </w:r>
    </w:p>
    <w:p w:rsidR="003B694A" w:rsidRPr="005D1CD6" w:rsidRDefault="003B694A" w:rsidP="005F636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3B694A" w:rsidRPr="006F79C3" w:rsidRDefault="003B694A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3B694A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B694A" w:rsidRPr="006F79C3" w:rsidRDefault="003B694A" w:rsidP="00667EE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Пролетарского сельского поселения Красносулинского района Ростовской области четвертого созыва по Пролетарскому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Журбиной Надежды Николаевны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3B694A" w:rsidRDefault="003B694A" w:rsidP="00CE0585">
      <w:pPr>
        <w:jc w:val="center"/>
        <w:rPr>
          <w:b/>
          <w:bCs/>
          <w:sz w:val="28"/>
        </w:rPr>
      </w:pPr>
    </w:p>
    <w:p w:rsidR="003B694A" w:rsidRPr="005A0F8F" w:rsidRDefault="003B694A" w:rsidP="001715F1">
      <w:pPr>
        <w:tabs>
          <w:tab w:val="left" w:pos="1276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Пролетарскому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67EE0">
        <w:rPr>
          <w:bCs/>
          <w:sz w:val="28"/>
        </w:rPr>
        <w:t>Журбиной Надежды Николаевны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3B694A" w:rsidRDefault="003B694A" w:rsidP="001715F1">
      <w:pPr>
        <w:tabs>
          <w:tab w:val="left" w:pos="1276"/>
        </w:tabs>
        <w:jc w:val="center"/>
        <w:rPr>
          <w:sz w:val="28"/>
          <w:szCs w:val="28"/>
        </w:rPr>
      </w:pPr>
    </w:p>
    <w:p w:rsidR="003B694A" w:rsidRDefault="003B694A" w:rsidP="001715F1">
      <w:pPr>
        <w:tabs>
          <w:tab w:val="left" w:pos="1276"/>
        </w:tabs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3B694A" w:rsidRPr="00E33682" w:rsidRDefault="003B694A" w:rsidP="001715F1">
      <w:pPr>
        <w:tabs>
          <w:tab w:val="left" w:pos="1276"/>
        </w:tabs>
        <w:jc w:val="center"/>
        <w:rPr>
          <w:spacing w:val="60"/>
          <w:sz w:val="28"/>
          <w:szCs w:val="28"/>
        </w:rPr>
      </w:pPr>
    </w:p>
    <w:p w:rsidR="003B694A" w:rsidRDefault="003B694A" w:rsidP="001715F1">
      <w:pPr>
        <w:tabs>
          <w:tab w:val="left" w:pos="1276"/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2C730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Пролетарскому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67EE0">
        <w:rPr>
          <w:bCs/>
          <w:sz w:val="28"/>
        </w:rPr>
        <w:t>Журбин</w:t>
      </w:r>
      <w:r>
        <w:rPr>
          <w:bCs/>
          <w:sz w:val="28"/>
        </w:rPr>
        <w:t>у</w:t>
      </w:r>
      <w:r w:rsidRPr="00667EE0">
        <w:rPr>
          <w:bCs/>
          <w:sz w:val="28"/>
        </w:rPr>
        <w:t xml:space="preserve"> Надежд</w:t>
      </w:r>
      <w:r>
        <w:rPr>
          <w:bCs/>
          <w:sz w:val="28"/>
        </w:rPr>
        <w:t>у</w:t>
      </w:r>
      <w:r w:rsidRPr="00667EE0">
        <w:rPr>
          <w:bCs/>
          <w:sz w:val="28"/>
        </w:rPr>
        <w:t xml:space="preserve"> Николаевн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3B694A" w:rsidRDefault="003B694A" w:rsidP="001715F1">
      <w:pPr>
        <w:tabs>
          <w:tab w:val="left" w:pos="993"/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>2.  Выдать зарегистрированному кандидату удостоверение  установленного образца.</w:t>
      </w:r>
    </w:p>
    <w:p w:rsidR="003B694A" w:rsidRPr="00A075F2" w:rsidRDefault="003B694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3B694A" w:rsidRDefault="003B694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3B694A" w:rsidRDefault="003B694A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3B694A" w:rsidRPr="00A075F2" w:rsidRDefault="003B694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3B694A" w:rsidRDefault="003B694A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3B694A" w:rsidRDefault="003B694A" w:rsidP="00CE0585">
      <w:pPr>
        <w:pStyle w:val="BodyText"/>
        <w:spacing w:line="240" w:lineRule="auto"/>
      </w:pPr>
    </w:p>
    <w:p w:rsidR="003B694A" w:rsidRDefault="003B694A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3B694A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0CE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074B"/>
    <w:rsid w:val="000E12FE"/>
    <w:rsid w:val="000E1C9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D1E"/>
    <w:rsid w:val="0015384E"/>
    <w:rsid w:val="00160D8C"/>
    <w:rsid w:val="00163242"/>
    <w:rsid w:val="001715F1"/>
    <w:rsid w:val="00177EAB"/>
    <w:rsid w:val="00177F03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E319F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2BE7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B694A"/>
    <w:rsid w:val="003C156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5295"/>
    <w:rsid w:val="00594A2A"/>
    <w:rsid w:val="00596DB7"/>
    <w:rsid w:val="005A0F8F"/>
    <w:rsid w:val="005A3877"/>
    <w:rsid w:val="005B4DF8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5F636D"/>
    <w:rsid w:val="0060648B"/>
    <w:rsid w:val="0061167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67EE0"/>
    <w:rsid w:val="00672A20"/>
    <w:rsid w:val="0067637B"/>
    <w:rsid w:val="00680AC0"/>
    <w:rsid w:val="00682262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50F8"/>
    <w:rsid w:val="007060D1"/>
    <w:rsid w:val="00710EE2"/>
    <w:rsid w:val="00715656"/>
    <w:rsid w:val="00720139"/>
    <w:rsid w:val="00722906"/>
    <w:rsid w:val="007229EE"/>
    <w:rsid w:val="00724986"/>
    <w:rsid w:val="007407EF"/>
    <w:rsid w:val="007471B6"/>
    <w:rsid w:val="007509D8"/>
    <w:rsid w:val="00761CED"/>
    <w:rsid w:val="00762A10"/>
    <w:rsid w:val="00764FC2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D20DD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478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07430"/>
    <w:rsid w:val="00C125B5"/>
    <w:rsid w:val="00C12BDE"/>
    <w:rsid w:val="00C1644B"/>
    <w:rsid w:val="00C22C99"/>
    <w:rsid w:val="00C2324E"/>
    <w:rsid w:val="00C330F6"/>
    <w:rsid w:val="00C33C53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E1D4E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A686F"/>
    <w:rsid w:val="00DB0B08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E77FE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19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319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319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E319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E319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66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066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066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066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E319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B0666"/>
    <w:rPr>
      <w:sz w:val="16"/>
      <w:szCs w:val="16"/>
    </w:rPr>
  </w:style>
  <w:style w:type="paragraph" w:customStyle="1" w:styleId="ConsPlusNormal">
    <w:name w:val="ConsPlusNormal"/>
    <w:uiPriority w:val="99"/>
    <w:rsid w:val="001E319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E319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B0666"/>
    <w:rPr>
      <w:sz w:val="24"/>
      <w:szCs w:val="24"/>
    </w:rPr>
  </w:style>
  <w:style w:type="paragraph" w:styleId="BlockText">
    <w:name w:val="Block Text"/>
    <w:basedOn w:val="Normal"/>
    <w:uiPriority w:val="99"/>
    <w:rsid w:val="001E319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666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B066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B066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0666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B0666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066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27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322</Words>
  <Characters>1838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2016-08-24T07:11:00Z</dcterms:created>
  <dcterms:modified xsi:type="dcterms:W3CDTF">2017-03-31T11:45:00Z</dcterms:modified>
</cp:coreProperties>
</file>