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586" w:rsidRPr="00D97A48" w:rsidRDefault="00803586" w:rsidP="001A6BD3">
      <w:pPr>
        <w:pStyle w:val="Heading1"/>
        <w:jc w:val="center"/>
        <w:rPr>
          <w:sz w:val="28"/>
          <w:szCs w:val="28"/>
        </w:rPr>
      </w:pPr>
      <w:r w:rsidRPr="000C3736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03586" w:rsidRDefault="0080358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803586" w:rsidRDefault="00803586" w:rsidP="001A6BD3">
      <w:pPr>
        <w:jc w:val="center"/>
        <w:rPr>
          <w:b/>
          <w:sz w:val="28"/>
          <w:szCs w:val="28"/>
        </w:rPr>
      </w:pPr>
    </w:p>
    <w:p w:rsidR="00803586" w:rsidRDefault="00803586" w:rsidP="001A6BD3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803586" w:rsidRPr="00CD11D7" w:rsidRDefault="00803586" w:rsidP="001A6BD3"/>
    <w:p w:rsidR="00803586" w:rsidRPr="005D1CD6" w:rsidRDefault="00803586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25 июля 2018 года                                                                                       72-15</w:t>
      </w:r>
    </w:p>
    <w:p w:rsidR="00803586" w:rsidRPr="005D1CD6" w:rsidRDefault="0080358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03586" w:rsidRPr="00567F2C" w:rsidRDefault="0080358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80358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03586" w:rsidRPr="006F79C3" w:rsidRDefault="00803586" w:rsidP="00447BC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Ударниковскому  десятимандатному избирательному округу № 1 Панариной Екатерины Григорьевны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803586" w:rsidRPr="00B70C9E" w:rsidRDefault="00803586" w:rsidP="001A6BD3">
      <w:pPr>
        <w:jc w:val="center"/>
        <w:rPr>
          <w:b/>
          <w:bCs/>
          <w:sz w:val="16"/>
          <w:szCs w:val="16"/>
        </w:rPr>
      </w:pPr>
    </w:p>
    <w:p w:rsidR="00803586" w:rsidRPr="005A0F8F" w:rsidRDefault="0080358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</w:t>
      </w:r>
      <w:r w:rsidRPr="00177EAB">
        <w:rPr>
          <w:bCs/>
          <w:sz w:val="28"/>
        </w:rPr>
        <w:t>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 </w:t>
      </w:r>
      <w:r w:rsidRPr="00811FDF">
        <w:rPr>
          <w:bCs/>
          <w:sz w:val="28"/>
        </w:rPr>
        <w:t>Панариной Екатерины Григорьевны</w:t>
      </w:r>
      <w:r w:rsidRPr="00811FDF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803586" w:rsidRPr="00886863" w:rsidRDefault="00803586" w:rsidP="001A6BD3">
      <w:pPr>
        <w:jc w:val="center"/>
        <w:rPr>
          <w:sz w:val="16"/>
          <w:szCs w:val="16"/>
        </w:rPr>
      </w:pPr>
    </w:p>
    <w:p w:rsidR="00803586" w:rsidRDefault="0080358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03586" w:rsidRPr="00886863" w:rsidRDefault="00803586" w:rsidP="001A6BD3">
      <w:pPr>
        <w:jc w:val="center"/>
        <w:rPr>
          <w:spacing w:val="60"/>
          <w:sz w:val="16"/>
          <w:szCs w:val="16"/>
        </w:rPr>
      </w:pPr>
    </w:p>
    <w:p w:rsidR="00803586" w:rsidRPr="00CB5177" w:rsidRDefault="00803586" w:rsidP="004D63FF">
      <w:pPr>
        <w:tabs>
          <w:tab w:val="left" w:pos="102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>1.</w:t>
      </w:r>
      <w:r>
        <w:rPr>
          <w:sz w:val="28"/>
        </w:rPr>
        <w:tab/>
        <w:t xml:space="preserve">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Ударниковскому десяти</w:t>
      </w:r>
      <w:r w:rsidRPr="00177EAB">
        <w:rPr>
          <w:bCs/>
          <w:sz w:val="28"/>
        </w:rPr>
        <w:t>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811FDF">
        <w:rPr>
          <w:bCs/>
          <w:sz w:val="28"/>
        </w:rPr>
        <w:t>Панариной Екатерины Григорьевны</w:t>
      </w:r>
      <w:r w:rsidRPr="00811FDF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13 июля 2018</w:t>
      </w:r>
      <w:r w:rsidRPr="007519C3">
        <w:rPr>
          <w:bCs/>
          <w:sz w:val="28"/>
        </w:rPr>
        <w:t xml:space="preserve"> года.</w:t>
      </w:r>
    </w:p>
    <w:p w:rsidR="00803586" w:rsidRPr="003A09BC" w:rsidRDefault="00803586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25</w:t>
      </w:r>
      <w:r w:rsidRPr="003A09BC">
        <w:rPr>
          <w:sz w:val="28"/>
          <w:szCs w:val="20"/>
        </w:rPr>
        <w:t xml:space="preserve"> июля 2018 года, время регистрации </w:t>
      </w:r>
      <w:r>
        <w:rPr>
          <w:sz w:val="28"/>
          <w:szCs w:val="20"/>
        </w:rPr>
        <w:t>14 часов 55</w:t>
      </w:r>
      <w:r w:rsidRPr="003A09BC">
        <w:rPr>
          <w:sz w:val="28"/>
          <w:szCs w:val="20"/>
        </w:rPr>
        <w:t xml:space="preserve"> минут.</w:t>
      </w:r>
    </w:p>
    <w:p w:rsidR="00803586" w:rsidRDefault="00803586" w:rsidP="004D63FF">
      <w:pPr>
        <w:tabs>
          <w:tab w:val="left" w:pos="1083"/>
          <w:tab w:val="left" w:pos="1140"/>
          <w:tab w:val="left" w:pos="1596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803586" w:rsidRPr="00A075F2" w:rsidRDefault="0080358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803586" w:rsidRDefault="0080358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803586" w:rsidRPr="00B70C9E" w:rsidRDefault="00803586" w:rsidP="001A6BD3">
      <w:pPr>
        <w:pStyle w:val="BodyText"/>
        <w:spacing w:line="240" w:lineRule="auto"/>
        <w:rPr>
          <w:sz w:val="16"/>
          <w:szCs w:val="16"/>
        </w:rPr>
      </w:pPr>
    </w:p>
    <w:p w:rsidR="00803586" w:rsidRDefault="00803586" w:rsidP="001A6BD3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803586" w:rsidRDefault="00803586" w:rsidP="00A12AA9">
      <w:pPr>
        <w:pStyle w:val="BodyText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80358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75180"/>
    <w:rsid w:val="000821BB"/>
    <w:rsid w:val="00082418"/>
    <w:rsid w:val="00084066"/>
    <w:rsid w:val="000A1AC2"/>
    <w:rsid w:val="000A7836"/>
    <w:rsid w:val="000B0C41"/>
    <w:rsid w:val="000B3F70"/>
    <w:rsid w:val="000B411E"/>
    <w:rsid w:val="000C3736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E3BB3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90D9C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86124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53DAF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4F09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47BC1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D63FF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1642"/>
    <w:rsid w:val="005A3877"/>
    <w:rsid w:val="005B7157"/>
    <w:rsid w:val="005C0992"/>
    <w:rsid w:val="005C2D0E"/>
    <w:rsid w:val="005D0A82"/>
    <w:rsid w:val="005D1CD6"/>
    <w:rsid w:val="005D41D7"/>
    <w:rsid w:val="005D5D07"/>
    <w:rsid w:val="005E49EB"/>
    <w:rsid w:val="005F12D9"/>
    <w:rsid w:val="0060648B"/>
    <w:rsid w:val="00614E05"/>
    <w:rsid w:val="00626999"/>
    <w:rsid w:val="00631D4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08AE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3BA7"/>
    <w:rsid w:val="00724986"/>
    <w:rsid w:val="007351B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3586"/>
    <w:rsid w:val="0080554D"/>
    <w:rsid w:val="00811FDF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0347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0630E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B565D"/>
    <w:rsid w:val="009C5B34"/>
    <w:rsid w:val="009C5CB7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31B4A"/>
    <w:rsid w:val="00A6631F"/>
    <w:rsid w:val="00A66C9B"/>
    <w:rsid w:val="00A7061E"/>
    <w:rsid w:val="00A77BE8"/>
    <w:rsid w:val="00A8216F"/>
    <w:rsid w:val="00A8545F"/>
    <w:rsid w:val="00A919B9"/>
    <w:rsid w:val="00A947C3"/>
    <w:rsid w:val="00A9715E"/>
    <w:rsid w:val="00AB1C2F"/>
    <w:rsid w:val="00AB560A"/>
    <w:rsid w:val="00AB7E6E"/>
    <w:rsid w:val="00AC6A18"/>
    <w:rsid w:val="00AD57F4"/>
    <w:rsid w:val="00AE1654"/>
    <w:rsid w:val="00AE214E"/>
    <w:rsid w:val="00AE36B0"/>
    <w:rsid w:val="00AF15A5"/>
    <w:rsid w:val="00AF33D7"/>
    <w:rsid w:val="00AF4B9F"/>
    <w:rsid w:val="00AF4EAE"/>
    <w:rsid w:val="00B02019"/>
    <w:rsid w:val="00B0603B"/>
    <w:rsid w:val="00B12B79"/>
    <w:rsid w:val="00B22073"/>
    <w:rsid w:val="00B258AD"/>
    <w:rsid w:val="00B26756"/>
    <w:rsid w:val="00B27894"/>
    <w:rsid w:val="00B32588"/>
    <w:rsid w:val="00B33635"/>
    <w:rsid w:val="00B34EC8"/>
    <w:rsid w:val="00B52690"/>
    <w:rsid w:val="00B641B7"/>
    <w:rsid w:val="00B70C9E"/>
    <w:rsid w:val="00B72ECC"/>
    <w:rsid w:val="00B7601B"/>
    <w:rsid w:val="00B80699"/>
    <w:rsid w:val="00B87893"/>
    <w:rsid w:val="00BB19FD"/>
    <w:rsid w:val="00BB424F"/>
    <w:rsid w:val="00BD0BE8"/>
    <w:rsid w:val="00BD4F9E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309"/>
    <w:rsid w:val="00D30AAC"/>
    <w:rsid w:val="00D40399"/>
    <w:rsid w:val="00D42180"/>
    <w:rsid w:val="00D428FE"/>
    <w:rsid w:val="00D44BB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B6159"/>
    <w:rsid w:val="00DD2D97"/>
    <w:rsid w:val="00DE6AD9"/>
    <w:rsid w:val="00DE7900"/>
    <w:rsid w:val="00DF0762"/>
    <w:rsid w:val="00DF18BE"/>
    <w:rsid w:val="00DF3EBB"/>
    <w:rsid w:val="00DF602E"/>
    <w:rsid w:val="00E00E48"/>
    <w:rsid w:val="00E02786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525A5"/>
    <w:rsid w:val="00E76BCF"/>
    <w:rsid w:val="00E934EA"/>
    <w:rsid w:val="00E96A86"/>
    <w:rsid w:val="00EB2EB5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10DB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CD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D5CD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D5CD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7893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87893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789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7893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7893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99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288</Words>
  <Characters>1643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9</cp:revision>
  <cp:lastPrinted>2018-07-26T12:46:00Z</cp:lastPrinted>
  <dcterms:created xsi:type="dcterms:W3CDTF">2018-07-26T12:47:00Z</dcterms:created>
  <dcterms:modified xsi:type="dcterms:W3CDTF">2018-07-26T12:56:00Z</dcterms:modified>
</cp:coreProperties>
</file>