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56" w:rsidRPr="00D97A48" w:rsidRDefault="005E0956" w:rsidP="00D97A48">
      <w:pPr>
        <w:pStyle w:val="Heading1"/>
        <w:jc w:val="center"/>
        <w:rPr>
          <w:sz w:val="28"/>
          <w:szCs w:val="28"/>
        </w:rPr>
      </w:pPr>
      <w:r w:rsidRPr="0012206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E0956" w:rsidRDefault="005E095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E0956" w:rsidRDefault="005E0956" w:rsidP="00D97A48">
      <w:pPr>
        <w:jc w:val="center"/>
        <w:rPr>
          <w:b/>
          <w:sz w:val="28"/>
          <w:szCs w:val="28"/>
        </w:rPr>
      </w:pPr>
    </w:p>
    <w:p w:rsidR="005E0956" w:rsidRPr="002F71AC" w:rsidRDefault="005E095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E0956" w:rsidRPr="005D1CD6" w:rsidRDefault="005E095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15-43</w:t>
      </w:r>
    </w:p>
    <w:p w:rsidR="005E0956" w:rsidRDefault="005E095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16-35                                                                                                    </w:t>
      </w:r>
    </w:p>
    <w:p w:rsidR="005E0956" w:rsidRPr="005D1CD6" w:rsidRDefault="005E0956" w:rsidP="00AA1D3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E0956" w:rsidRPr="006F79C3" w:rsidRDefault="005E095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E0956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E0956" w:rsidRPr="006F79C3" w:rsidRDefault="005E0956" w:rsidP="005E42C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Королевой Зинаиды Степановны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E0956" w:rsidRDefault="005E0956" w:rsidP="00CE0585">
      <w:pPr>
        <w:jc w:val="center"/>
        <w:rPr>
          <w:b/>
          <w:bCs/>
          <w:sz w:val="28"/>
        </w:rPr>
      </w:pPr>
    </w:p>
    <w:p w:rsidR="005E0956" w:rsidRPr="005A0F8F" w:rsidRDefault="005E0956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E42CE">
        <w:rPr>
          <w:bCs/>
          <w:sz w:val="28"/>
        </w:rPr>
        <w:t>Королевой Зинаиды Степановны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E0956" w:rsidRDefault="005E0956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5E0956" w:rsidRDefault="005E0956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E0956" w:rsidRPr="00E33682" w:rsidRDefault="005E0956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5E0956" w:rsidRDefault="005E0956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E42CE">
        <w:rPr>
          <w:bCs/>
          <w:sz w:val="28"/>
        </w:rPr>
        <w:t>Королев</w:t>
      </w:r>
      <w:r>
        <w:rPr>
          <w:bCs/>
          <w:sz w:val="28"/>
        </w:rPr>
        <w:t>у</w:t>
      </w:r>
      <w:r w:rsidRPr="005E42CE">
        <w:rPr>
          <w:bCs/>
          <w:sz w:val="28"/>
        </w:rPr>
        <w:t xml:space="preserve"> Зинаид</w:t>
      </w:r>
      <w:r>
        <w:rPr>
          <w:bCs/>
          <w:sz w:val="28"/>
        </w:rPr>
        <w:t>у</w:t>
      </w:r>
      <w:bookmarkStart w:id="0" w:name="_GoBack"/>
      <w:bookmarkEnd w:id="0"/>
      <w:r w:rsidRPr="005E42CE">
        <w:rPr>
          <w:bCs/>
          <w:sz w:val="28"/>
        </w:rPr>
        <w:t xml:space="preserve"> Степановн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E0956" w:rsidRDefault="005E0956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5E0956" w:rsidRPr="00A075F2" w:rsidRDefault="005E095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E0956" w:rsidRDefault="005E095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E0956" w:rsidRDefault="005E095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E0956" w:rsidRPr="00A075F2" w:rsidRDefault="005E095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E0956" w:rsidRDefault="005E095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E0956" w:rsidRDefault="005E0956" w:rsidP="00CE0585">
      <w:pPr>
        <w:pStyle w:val="BodyText"/>
        <w:spacing w:line="240" w:lineRule="auto"/>
      </w:pPr>
    </w:p>
    <w:p w:rsidR="005E0956" w:rsidRDefault="005E095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E0956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064"/>
    <w:rsid w:val="00122738"/>
    <w:rsid w:val="00125A83"/>
    <w:rsid w:val="00125C8E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1C9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956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A1D3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5649B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206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206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206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206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39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39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39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39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2206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73395"/>
    <w:rPr>
      <w:sz w:val="16"/>
      <w:szCs w:val="16"/>
    </w:rPr>
  </w:style>
  <w:style w:type="paragraph" w:customStyle="1" w:styleId="ConsPlusNormal">
    <w:name w:val="ConsPlusNormal"/>
    <w:uiPriority w:val="99"/>
    <w:rsid w:val="0012206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2206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73395"/>
    <w:rPr>
      <w:sz w:val="24"/>
      <w:szCs w:val="24"/>
    </w:rPr>
  </w:style>
  <w:style w:type="paragraph" w:styleId="BlockText">
    <w:name w:val="Block Text"/>
    <w:basedOn w:val="Normal"/>
    <w:uiPriority w:val="99"/>
    <w:rsid w:val="0012206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39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7339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339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339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7339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339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2016-08-24T07:14:00Z</dcterms:created>
  <dcterms:modified xsi:type="dcterms:W3CDTF">2017-03-31T11:45:00Z</dcterms:modified>
</cp:coreProperties>
</file>