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5A6E" w:rsidRPr="00D97A48" w:rsidRDefault="00325A6E" w:rsidP="00D97A48">
      <w:pPr>
        <w:pStyle w:val="Heading1"/>
        <w:jc w:val="center"/>
        <w:rPr>
          <w:sz w:val="28"/>
          <w:szCs w:val="28"/>
        </w:rPr>
      </w:pPr>
      <w:r w:rsidRPr="00C6564C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325A6E" w:rsidRDefault="00325A6E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325A6E" w:rsidRDefault="00325A6E" w:rsidP="00D97A48">
      <w:pPr>
        <w:jc w:val="center"/>
        <w:rPr>
          <w:b/>
          <w:sz w:val="28"/>
          <w:szCs w:val="28"/>
        </w:rPr>
      </w:pPr>
    </w:p>
    <w:p w:rsidR="00325A6E" w:rsidRPr="002F71AC" w:rsidRDefault="00325A6E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325A6E" w:rsidRPr="005D1CD6" w:rsidRDefault="00325A6E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12 августа 2016 года</w:t>
      </w:r>
      <w:r>
        <w:rPr>
          <w:sz w:val="28"/>
          <w:szCs w:val="28"/>
        </w:rPr>
        <w:tab/>
        <w:t>15-53</w:t>
      </w:r>
    </w:p>
    <w:p w:rsidR="00325A6E" w:rsidRDefault="00325A6E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16-59                                                                                                    </w:t>
      </w:r>
    </w:p>
    <w:p w:rsidR="00325A6E" w:rsidRPr="005D1CD6" w:rsidRDefault="00325A6E" w:rsidP="00B65F89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325A6E" w:rsidRPr="006F79C3" w:rsidRDefault="00325A6E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325A6E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325A6E" w:rsidRPr="006F79C3" w:rsidRDefault="00325A6E" w:rsidP="00E23F60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Комиссаровского сельского поселения Красносулинского района Ростовской области четвертого созыва по </w:t>
            </w:r>
            <w:r w:rsidRPr="002C7301">
              <w:rPr>
                <w:b/>
                <w:bCs/>
                <w:sz w:val="28"/>
              </w:rPr>
              <w:t>Комиссаровск</w:t>
            </w:r>
            <w:r>
              <w:rPr>
                <w:b/>
                <w:bCs/>
                <w:sz w:val="28"/>
              </w:rPr>
              <w:t>ому</w:t>
            </w:r>
            <w:r w:rsidRPr="002C7301">
              <w:rPr>
                <w:b/>
                <w:bCs/>
                <w:sz w:val="28"/>
              </w:rPr>
              <w:t xml:space="preserve"> </w:t>
            </w:r>
            <w:r w:rsidRPr="00F062E2">
              <w:rPr>
                <w:b/>
                <w:bCs/>
                <w:sz w:val="28"/>
              </w:rPr>
              <w:t xml:space="preserve">десятимандатному избирательному округу № 1 </w:t>
            </w:r>
            <w:r>
              <w:rPr>
                <w:b/>
                <w:bCs/>
                <w:sz w:val="28"/>
              </w:rPr>
              <w:t>Посыльной Елены Владимировны</w:t>
            </w:r>
            <w:r w:rsidRPr="00F062E2">
              <w:rPr>
                <w:b/>
                <w:bCs/>
                <w:sz w:val="28"/>
              </w:rPr>
              <w:t>,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политической партии "</w:t>
            </w:r>
            <w:r>
              <w:rPr>
                <w:b/>
                <w:sz w:val="28"/>
                <w:szCs w:val="28"/>
              </w:rPr>
              <w:t>КПРФ</w:t>
            </w:r>
            <w:r w:rsidRPr="004263AC">
              <w:rPr>
                <w:b/>
                <w:sz w:val="28"/>
                <w:szCs w:val="28"/>
              </w:rPr>
              <w:t>"</w:t>
            </w:r>
          </w:p>
        </w:tc>
      </w:tr>
    </w:tbl>
    <w:p w:rsidR="00325A6E" w:rsidRDefault="00325A6E" w:rsidP="00CE0585">
      <w:pPr>
        <w:jc w:val="center"/>
        <w:rPr>
          <w:b/>
          <w:bCs/>
          <w:sz w:val="28"/>
        </w:rPr>
      </w:pPr>
    </w:p>
    <w:p w:rsidR="00325A6E" w:rsidRPr="005A0F8F" w:rsidRDefault="00325A6E" w:rsidP="00CE0585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Pr="002C7301">
        <w:rPr>
          <w:bCs/>
          <w:sz w:val="28"/>
        </w:rPr>
        <w:t xml:space="preserve">Комиссаровского </w:t>
      </w:r>
      <w:r>
        <w:rPr>
          <w:bCs/>
          <w:sz w:val="28"/>
        </w:rPr>
        <w:t>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Комиссаровскому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E23F60">
        <w:rPr>
          <w:bCs/>
          <w:sz w:val="28"/>
        </w:rPr>
        <w:t>Посыльной Елены Владимировны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</w:t>
      </w:r>
      <w:r w:rsidRPr="00B17BF4">
        <w:rPr>
          <w:sz w:val="28"/>
          <w:szCs w:val="28"/>
        </w:rPr>
        <w:t>местного отделения политической партии "КПРФ"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325A6E" w:rsidRDefault="00325A6E" w:rsidP="00CE0585">
      <w:pPr>
        <w:jc w:val="center"/>
        <w:rPr>
          <w:sz w:val="28"/>
          <w:szCs w:val="28"/>
        </w:rPr>
      </w:pPr>
    </w:p>
    <w:p w:rsidR="00325A6E" w:rsidRDefault="00325A6E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325A6E" w:rsidRPr="00E33682" w:rsidRDefault="00325A6E" w:rsidP="00CE0585">
      <w:pPr>
        <w:jc w:val="center"/>
        <w:rPr>
          <w:spacing w:val="60"/>
          <w:sz w:val="28"/>
          <w:szCs w:val="28"/>
        </w:rPr>
      </w:pPr>
    </w:p>
    <w:p w:rsidR="00325A6E" w:rsidRDefault="00325A6E" w:rsidP="00CE0585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Pr="002C7301">
        <w:rPr>
          <w:bCs/>
          <w:sz w:val="28"/>
        </w:rPr>
        <w:t xml:space="preserve">Комиссаровского </w:t>
      </w:r>
      <w:r>
        <w:rPr>
          <w:bCs/>
          <w:sz w:val="28"/>
        </w:rPr>
        <w:t>сельского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 xml:space="preserve">по </w:t>
      </w:r>
      <w:r w:rsidRPr="002C7301">
        <w:rPr>
          <w:bCs/>
          <w:sz w:val="28"/>
        </w:rPr>
        <w:t>Комиссаровско</w:t>
      </w:r>
      <w:r>
        <w:rPr>
          <w:bCs/>
          <w:sz w:val="28"/>
        </w:rPr>
        <w:t>му</w:t>
      </w:r>
      <w:r w:rsidRPr="002C7301">
        <w:rPr>
          <w:bCs/>
          <w:sz w:val="28"/>
        </w:rPr>
        <w:t xml:space="preserve"> </w:t>
      </w:r>
      <w:r w:rsidRPr="00177EAB">
        <w:rPr>
          <w:bCs/>
          <w:sz w:val="28"/>
        </w:rPr>
        <w:t>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E23F60">
        <w:rPr>
          <w:bCs/>
          <w:sz w:val="28"/>
        </w:rPr>
        <w:t>Посыльн</w:t>
      </w:r>
      <w:r>
        <w:rPr>
          <w:bCs/>
          <w:sz w:val="28"/>
        </w:rPr>
        <w:t>ую</w:t>
      </w:r>
      <w:r w:rsidRPr="00E23F60">
        <w:rPr>
          <w:bCs/>
          <w:sz w:val="28"/>
        </w:rPr>
        <w:t xml:space="preserve"> Елен</w:t>
      </w:r>
      <w:r>
        <w:rPr>
          <w:bCs/>
          <w:sz w:val="28"/>
        </w:rPr>
        <w:t>у</w:t>
      </w:r>
      <w:r w:rsidRPr="00E23F60">
        <w:rPr>
          <w:bCs/>
          <w:sz w:val="28"/>
        </w:rPr>
        <w:t xml:space="preserve"> Владимировн</w:t>
      </w:r>
      <w:r>
        <w:rPr>
          <w:bCs/>
          <w:sz w:val="28"/>
        </w:rPr>
        <w:t>у</w:t>
      </w:r>
      <w:bookmarkStart w:id="0" w:name="_GoBack"/>
      <w:bookmarkEnd w:id="0"/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</w:t>
      </w:r>
      <w:r w:rsidRPr="00B17BF4">
        <w:rPr>
          <w:sz w:val="28"/>
          <w:szCs w:val="28"/>
        </w:rPr>
        <w:t>местного отделения политической партии "КПРФ"</w:t>
      </w:r>
      <w:r w:rsidRPr="001A2023">
        <w:rPr>
          <w:bCs/>
          <w:sz w:val="28"/>
        </w:rPr>
        <w:t>.</w:t>
      </w:r>
    </w:p>
    <w:p w:rsidR="00325A6E" w:rsidRDefault="00325A6E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325A6E" w:rsidRPr="00A075F2" w:rsidRDefault="00325A6E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325A6E" w:rsidRDefault="00325A6E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325A6E" w:rsidRDefault="00325A6E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325A6E" w:rsidRPr="00A075F2" w:rsidRDefault="00325A6E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325A6E" w:rsidRDefault="00325A6E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325A6E" w:rsidRDefault="00325A6E" w:rsidP="00CE0585">
      <w:pPr>
        <w:pStyle w:val="BodyText"/>
        <w:spacing w:line="240" w:lineRule="auto"/>
      </w:pPr>
    </w:p>
    <w:p w:rsidR="00325A6E" w:rsidRDefault="00325A6E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325A6E" w:rsidSect="00A92CC2">
      <w:pgSz w:w="11907" w:h="16840" w:code="9"/>
      <w:pgMar w:top="1134" w:right="567" w:bottom="1134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46AF2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8665F"/>
    <w:rsid w:val="00086FE1"/>
    <w:rsid w:val="000A7836"/>
    <w:rsid w:val="000C421E"/>
    <w:rsid w:val="000C5AA3"/>
    <w:rsid w:val="000C5BB7"/>
    <w:rsid w:val="000C5CE6"/>
    <w:rsid w:val="000D02F7"/>
    <w:rsid w:val="000D0E16"/>
    <w:rsid w:val="000D4EF4"/>
    <w:rsid w:val="000D55AB"/>
    <w:rsid w:val="000E074B"/>
    <w:rsid w:val="000E1DF9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447A"/>
    <w:rsid w:val="00144BC0"/>
    <w:rsid w:val="00144D1E"/>
    <w:rsid w:val="0015384E"/>
    <w:rsid w:val="00160D8C"/>
    <w:rsid w:val="00163242"/>
    <w:rsid w:val="00177EAB"/>
    <w:rsid w:val="00177F03"/>
    <w:rsid w:val="00183A60"/>
    <w:rsid w:val="00184ECA"/>
    <w:rsid w:val="00190B4F"/>
    <w:rsid w:val="001A05CD"/>
    <w:rsid w:val="001A2023"/>
    <w:rsid w:val="001A44CE"/>
    <w:rsid w:val="001B3AA8"/>
    <w:rsid w:val="001C385C"/>
    <w:rsid w:val="001C6CE3"/>
    <w:rsid w:val="001D2AA5"/>
    <w:rsid w:val="001D4505"/>
    <w:rsid w:val="001D5962"/>
    <w:rsid w:val="001D6B4A"/>
    <w:rsid w:val="001F5548"/>
    <w:rsid w:val="00201F5E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3E13"/>
    <w:rsid w:val="00282DB2"/>
    <w:rsid w:val="00290509"/>
    <w:rsid w:val="00290DE9"/>
    <w:rsid w:val="002914CA"/>
    <w:rsid w:val="00293D33"/>
    <w:rsid w:val="0029456A"/>
    <w:rsid w:val="00294DE8"/>
    <w:rsid w:val="00297564"/>
    <w:rsid w:val="002B3709"/>
    <w:rsid w:val="002B4D21"/>
    <w:rsid w:val="002B64CD"/>
    <w:rsid w:val="002B767A"/>
    <w:rsid w:val="002C0BBF"/>
    <w:rsid w:val="002C40DB"/>
    <w:rsid w:val="002C4298"/>
    <w:rsid w:val="002C639B"/>
    <w:rsid w:val="002C6F8E"/>
    <w:rsid w:val="002C7301"/>
    <w:rsid w:val="002D01C1"/>
    <w:rsid w:val="002D1498"/>
    <w:rsid w:val="002E0573"/>
    <w:rsid w:val="002E32A6"/>
    <w:rsid w:val="002E3FD4"/>
    <w:rsid w:val="002E6E0C"/>
    <w:rsid w:val="002F71AC"/>
    <w:rsid w:val="002F7BC8"/>
    <w:rsid w:val="00301EA3"/>
    <w:rsid w:val="003060EB"/>
    <w:rsid w:val="00325A6E"/>
    <w:rsid w:val="00327165"/>
    <w:rsid w:val="00327FDE"/>
    <w:rsid w:val="00332ABF"/>
    <w:rsid w:val="00332DDB"/>
    <w:rsid w:val="00342AFB"/>
    <w:rsid w:val="00346A36"/>
    <w:rsid w:val="00353949"/>
    <w:rsid w:val="0035774F"/>
    <w:rsid w:val="00377735"/>
    <w:rsid w:val="0038118F"/>
    <w:rsid w:val="00382851"/>
    <w:rsid w:val="003856F2"/>
    <w:rsid w:val="0039447D"/>
    <w:rsid w:val="003969AB"/>
    <w:rsid w:val="003A2688"/>
    <w:rsid w:val="003B0B3D"/>
    <w:rsid w:val="003B46AF"/>
    <w:rsid w:val="003C156F"/>
    <w:rsid w:val="003C15B9"/>
    <w:rsid w:val="003C3A9C"/>
    <w:rsid w:val="003C78B5"/>
    <w:rsid w:val="003D1044"/>
    <w:rsid w:val="003D4F89"/>
    <w:rsid w:val="003E4548"/>
    <w:rsid w:val="003E4E01"/>
    <w:rsid w:val="003F7F01"/>
    <w:rsid w:val="004044E9"/>
    <w:rsid w:val="00407C9C"/>
    <w:rsid w:val="00411A02"/>
    <w:rsid w:val="00413449"/>
    <w:rsid w:val="00422A47"/>
    <w:rsid w:val="004263AC"/>
    <w:rsid w:val="00450F8A"/>
    <w:rsid w:val="00452BA6"/>
    <w:rsid w:val="00455465"/>
    <w:rsid w:val="0046059F"/>
    <w:rsid w:val="00460A8F"/>
    <w:rsid w:val="00462F57"/>
    <w:rsid w:val="00467D68"/>
    <w:rsid w:val="0048307A"/>
    <w:rsid w:val="004A1520"/>
    <w:rsid w:val="004A16DF"/>
    <w:rsid w:val="004A6986"/>
    <w:rsid w:val="004B499D"/>
    <w:rsid w:val="004B6CE3"/>
    <w:rsid w:val="004C06D0"/>
    <w:rsid w:val="004C275A"/>
    <w:rsid w:val="004D02F2"/>
    <w:rsid w:val="004E3781"/>
    <w:rsid w:val="00500E51"/>
    <w:rsid w:val="005054E9"/>
    <w:rsid w:val="0050573A"/>
    <w:rsid w:val="00513C7C"/>
    <w:rsid w:val="00515BCC"/>
    <w:rsid w:val="0052666E"/>
    <w:rsid w:val="00533672"/>
    <w:rsid w:val="00533BEB"/>
    <w:rsid w:val="005360CB"/>
    <w:rsid w:val="005373C2"/>
    <w:rsid w:val="00541EB1"/>
    <w:rsid w:val="00545A8B"/>
    <w:rsid w:val="005570B6"/>
    <w:rsid w:val="005615C8"/>
    <w:rsid w:val="00564C2E"/>
    <w:rsid w:val="00564C41"/>
    <w:rsid w:val="00565579"/>
    <w:rsid w:val="0056594C"/>
    <w:rsid w:val="005830AD"/>
    <w:rsid w:val="00594A2A"/>
    <w:rsid w:val="00596DB7"/>
    <w:rsid w:val="005A0F8F"/>
    <w:rsid w:val="005A2953"/>
    <w:rsid w:val="005A3877"/>
    <w:rsid w:val="005A3AB7"/>
    <w:rsid w:val="005B7157"/>
    <w:rsid w:val="005C0992"/>
    <w:rsid w:val="005C2D0E"/>
    <w:rsid w:val="005C4656"/>
    <w:rsid w:val="005D1CD6"/>
    <w:rsid w:val="005D41D7"/>
    <w:rsid w:val="005D5D07"/>
    <w:rsid w:val="005E0A9F"/>
    <w:rsid w:val="005E49EB"/>
    <w:rsid w:val="0060648B"/>
    <w:rsid w:val="00611463"/>
    <w:rsid w:val="00626999"/>
    <w:rsid w:val="00626AE0"/>
    <w:rsid w:val="0063255E"/>
    <w:rsid w:val="00633D04"/>
    <w:rsid w:val="006445FF"/>
    <w:rsid w:val="00651B9D"/>
    <w:rsid w:val="00651CFA"/>
    <w:rsid w:val="00654D04"/>
    <w:rsid w:val="0065549A"/>
    <w:rsid w:val="006574F9"/>
    <w:rsid w:val="0066025A"/>
    <w:rsid w:val="00661B73"/>
    <w:rsid w:val="00663671"/>
    <w:rsid w:val="00665BCA"/>
    <w:rsid w:val="00672A20"/>
    <w:rsid w:val="0067637B"/>
    <w:rsid w:val="00680AC0"/>
    <w:rsid w:val="00682262"/>
    <w:rsid w:val="006936E2"/>
    <w:rsid w:val="006A159D"/>
    <w:rsid w:val="006B08D5"/>
    <w:rsid w:val="006B1E1D"/>
    <w:rsid w:val="006C21DD"/>
    <w:rsid w:val="006C3EFF"/>
    <w:rsid w:val="006D118F"/>
    <w:rsid w:val="006D1C36"/>
    <w:rsid w:val="006D387E"/>
    <w:rsid w:val="006D6F12"/>
    <w:rsid w:val="006E204B"/>
    <w:rsid w:val="006E4373"/>
    <w:rsid w:val="006F0A7C"/>
    <w:rsid w:val="006F22C9"/>
    <w:rsid w:val="006F79C3"/>
    <w:rsid w:val="00702812"/>
    <w:rsid w:val="007050F8"/>
    <w:rsid w:val="007060D1"/>
    <w:rsid w:val="00710EE2"/>
    <w:rsid w:val="00715656"/>
    <w:rsid w:val="00720139"/>
    <w:rsid w:val="00722906"/>
    <w:rsid w:val="007229EE"/>
    <w:rsid w:val="00724986"/>
    <w:rsid w:val="007471B6"/>
    <w:rsid w:val="007509D8"/>
    <w:rsid w:val="00761CED"/>
    <w:rsid w:val="007662DA"/>
    <w:rsid w:val="00773005"/>
    <w:rsid w:val="00774F82"/>
    <w:rsid w:val="00776F62"/>
    <w:rsid w:val="007770D3"/>
    <w:rsid w:val="00796066"/>
    <w:rsid w:val="007970CC"/>
    <w:rsid w:val="007A00D0"/>
    <w:rsid w:val="007A3846"/>
    <w:rsid w:val="007B042F"/>
    <w:rsid w:val="007B11C7"/>
    <w:rsid w:val="007B686A"/>
    <w:rsid w:val="007D77F9"/>
    <w:rsid w:val="007D79CF"/>
    <w:rsid w:val="007E1E76"/>
    <w:rsid w:val="007E2E63"/>
    <w:rsid w:val="007E7450"/>
    <w:rsid w:val="007F2C6D"/>
    <w:rsid w:val="00801C1F"/>
    <w:rsid w:val="0081538A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C0C2D"/>
    <w:rsid w:val="008E09E2"/>
    <w:rsid w:val="008E0EF0"/>
    <w:rsid w:val="008E1712"/>
    <w:rsid w:val="008F56B4"/>
    <w:rsid w:val="008F6206"/>
    <w:rsid w:val="009077A4"/>
    <w:rsid w:val="009147C6"/>
    <w:rsid w:val="009156EA"/>
    <w:rsid w:val="00924117"/>
    <w:rsid w:val="00924959"/>
    <w:rsid w:val="009308EA"/>
    <w:rsid w:val="009317D1"/>
    <w:rsid w:val="00933C2D"/>
    <w:rsid w:val="00940057"/>
    <w:rsid w:val="0095793C"/>
    <w:rsid w:val="00972731"/>
    <w:rsid w:val="00972E1F"/>
    <w:rsid w:val="00974416"/>
    <w:rsid w:val="00981457"/>
    <w:rsid w:val="009A1DEE"/>
    <w:rsid w:val="009A77E4"/>
    <w:rsid w:val="009B1743"/>
    <w:rsid w:val="009C5B34"/>
    <w:rsid w:val="009D11F9"/>
    <w:rsid w:val="009D7791"/>
    <w:rsid w:val="009F02C8"/>
    <w:rsid w:val="009F4FD0"/>
    <w:rsid w:val="009F757F"/>
    <w:rsid w:val="00A01AC7"/>
    <w:rsid w:val="00A075F2"/>
    <w:rsid w:val="00A07EDC"/>
    <w:rsid w:val="00A10F3C"/>
    <w:rsid w:val="00A124BF"/>
    <w:rsid w:val="00A153CC"/>
    <w:rsid w:val="00A313CC"/>
    <w:rsid w:val="00A31B4A"/>
    <w:rsid w:val="00A37A9B"/>
    <w:rsid w:val="00A56073"/>
    <w:rsid w:val="00A6631F"/>
    <w:rsid w:val="00A7061E"/>
    <w:rsid w:val="00A74E3A"/>
    <w:rsid w:val="00A836A5"/>
    <w:rsid w:val="00A8545F"/>
    <w:rsid w:val="00A919B9"/>
    <w:rsid w:val="00A92CC2"/>
    <w:rsid w:val="00A95950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17BF4"/>
    <w:rsid w:val="00B258AD"/>
    <w:rsid w:val="00B26756"/>
    <w:rsid w:val="00B32588"/>
    <w:rsid w:val="00B33635"/>
    <w:rsid w:val="00B34EC8"/>
    <w:rsid w:val="00B51C5C"/>
    <w:rsid w:val="00B641B7"/>
    <w:rsid w:val="00B65F89"/>
    <w:rsid w:val="00B75E11"/>
    <w:rsid w:val="00B7601B"/>
    <w:rsid w:val="00B82686"/>
    <w:rsid w:val="00BB19FD"/>
    <w:rsid w:val="00BB424F"/>
    <w:rsid w:val="00BC4F61"/>
    <w:rsid w:val="00BD0BE8"/>
    <w:rsid w:val="00BE381E"/>
    <w:rsid w:val="00BF54C6"/>
    <w:rsid w:val="00C061A8"/>
    <w:rsid w:val="00C125B5"/>
    <w:rsid w:val="00C12BDE"/>
    <w:rsid w:val="00C1644B"/>
    <w:rsid w:val="00C22C99"/>
    <w:rsid w:val="00C330F6"/>
    <w:rsid w:val="00C33C53"/>
    <w:rsid w:val="00C35D5C"/>
    <w:rsid w:val="00C51207"/>
    <w:rsid w:val="00C5184A"/>
    <w:rsid w:val="00C62FBF"/>
    <w:rsid w:val="00C6359C"/>
    <w:rsid w:val="00C6564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B3CA6"/>
    <w:rsid w:val="00CC5C47"/>
    <w:rsid w:val="00CC7A80"/>
    <w:rsid w:val="00CD11D7"/>
    <w:rsid w:val="00CD4F4F"/>
    <w:rsid w:val="00CE00A2"/>
    <w:rsid w:val="00CE0585"/>
    <w:rsid w:val="00CF0AEA"/>
    <w:rsid w:val="00CF126F"/>
    <w:rsid w:val="00CF314F"/>
    <w:rsid w:val="00CF6DB1"/>
    <w:rsid w:val="00D0393B"/>
    <w:rsid w:val="00D04040"/>
    <w:rsid w:val="00D0548F"/>
    <w:rsid w:val="00D105EC"/>
    <w:rsid w:val="00D10D2E"/>
    <w:rsid w:val="00D12B20"/>
    <w:rsid w:val="00D16C9D"/>
    <w:rsid w:val="00D17434"/>
    <w:rsid w:val="00D2179F"/>
    <w:rsid w:val="00D231C5"/>
    <w:rsid w:val="00D40399"/>
    <w:rsid w:val="00D42180"/>
    <w:rsid w:val="00D44BBC"/>
    <w:rsid w:val="00D57A59"/>
    <w:rsid w:val="00D60500"/>
    <w:rsid w:val="00D60874"/>
    <w:rsid w:val="00D6474B"/>
    <w:rsid w:val="00D723FB"/>
    <w:rsid w:val="00D751AB"/>
    <w:rsid w:val="00D8277F"/>
    <w:rsid w:val="00D87ABC"/>
    <w:rsid w:val="00D97A48"/>
    <w:rsid w:val="00DA5BB5"/>
    <w:rsid w:val="00DB0B99"/>
    <w:rsid w:val="00DB3212"/>
    <w:rsid w:val="00DE6AD9"/>
    <w:rsid w:val="00DE7900"/>
    <w:rsid w:val="00DF0762"/>
    <w:rsid w:val="00DF18BE"/>
    <w:rsid w:val="00DF602E"/>
    <w:rsid w:val="00E0426D"/>
    <w:rsid w:val="00E04E83"/>
    <w:rsid w:val="00E067E4"/>
    <w:rsid w:val="00E1392A"/>
    <w:rsid w:val="00E157BB"/>
    <w:rsid w:val="00E23712"/>
    <w:rsid w:val="00E23933"/>
    <w:rsid w:val="00E23F60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C48E2"/>
    <w:rsid w:val="00ED2146"/>
    <w:rsid w:val="00ED2EDE"/>
    <w:rsid w:val="00EE68EF"/>
    <w:rsid w:val="00EF09C7"/>
    <w:rsid w:val="00EF73B3"/>
    <w:rsid w:val="00F0293B"/>
    <w:rsid w:val="00F02BAA"/>
    <w:rsid w:val="00F062E2"/>
    <w:rsid w:val="00F442A0"/>
    <w:rsid w:val="00F45E79"/>
    <w:rsid w:val="00F56DB7"/>
    <w:rsid w:val="00F644C3"/>
    <w:rsid w:val="00F65F08"/>
    <w:rsid w:val="00F726DC"/>
    <w:rsid w:val="00F75FC1"/>
    <w:rsid w:val="00F84CEB"/>
    <w:rsid w:val="00F85D75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D774A"/>
    <w:rsid w:val="00FE00FE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564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6564C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C6564C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C6564C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C6564C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55AA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D55AA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D55AA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D55AA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C6564C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D55AA"/>
    <w:rPr>
      <w:sz w:val="16"/>
      <w:szCs w:val="16"/>
    </w:rPr>
  </w:style>
  <w:style w:type="paragraph" w:customStyle="1" w:styleId="ConsPlusNormal">
    <w:name w:val="ConsPlusNormal"/>
    <w:uiPriority w:val="99"/>
    <w:rsid w:val="00C6564C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C6564C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6D55AA"/>
    <w:rPr>
      <w:sz w:val="24"/>
      <w:szCs w:val="24"/>
    </w:rPr>
  </w:style>
  <w:style w:type="paragraph" w:styleId="BlockText">
    <w:name w:val="Block Text"/>
    <w:basedOn w:val="Normal"/>
    <w:uiPriority w:val="99"/>
    <w:rsid w:val="00C6564C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55A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6D55AA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6D55AA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D55AA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6D55AA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D55AA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2014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313</Words>
  <Characters>1790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2016-08-04T06:17:00Z</cp:lastPrinted>
  <dcterms:created xsi:type="dcterms:W3CDTF">2016-08-24T10:14:00Z</dcterms:created>
  <dcterms:modified xsi:type="dcterms:W3CDTF">2017-03-31T11:46:00Z</dcterms:modified>
</cp:coreProperties>
</file>