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837" w:rsidRPr="00D97A48" w:rsidRDefault="007C7837" w:rsidP="00D97A48">
      <w:pPr>
        <w:pStyle w:val="Heading1"/>
        <w:jc w:val="center"/>
        <w:rPr>
          <w:sz w:val="28"/>
          <w:szCs w:val="28"/>
        </w:rPr>
      </w:pPr>
      <w:r w:rsidRPr="00A242A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C7837" w:rsidRDefault="007C783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C7837" w:rsidRDefault="007C7837" w:rsidP="00D97A48">
      <w:pPr>
        <w:jc w:val="center"/>
        <w:rPr>
          <w:b/>
          <w:sz w:val="28"/>
          <w:szCs w:val="28"/>
        </w:rPr>
      </w:pPr>
    </w:p>
    <w:p w:rsidR="007C7837" w:rsidRPr="002F71AC" w:rsidRDefault="007C783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C7837" w:rsidRPr="005D1CD6" w:rsidRDefault="007C783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14-20</w:t>
      </w:r>
    </w:p>
    <w:p w:rsidR="007C7837" w:rsidRDefault="007C783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15-02                                                                                                     </w:t>
      </w:r>
    </w:p>
    <w:p w:rsidR="007C7837" w:rsidRPr="005D1CD6" w:rsidRDefault="007C7837" w:rsidP="006E01FE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C7837" w:rsidRPr="006F79C3" w:rsidRDefault="007C783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C783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C7837" w:rsidRPr="006F79C3" w:rsidRDefault="007C7837" w:rsidP="005674A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Шапошникова Геннадия Васильевича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C7837" w:rsidRDefault="007C7837" w:rsidP="00CE0585">
      <w:pPr>
        <w:jc w:val="center"/>
        <w:rPr>
          <w:b/>
          <w:bCs/>
          <w:sz w:val="28"/>
        </w:rPr>
      </w:pPr>
    </w:p>
    <w:p w:rsidR="007C7837" w:rsidRPr="005A0F8F" w:rsidRDefault="007C7837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674AA">
        <w:rPr>
          <w:bCs/>
          <w:sz w:val="28"/>
        </w:rPr>
        <w:t>Шапошникова Геннадия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C7837" w:rsidRDefault="007C7837" w:rsidP="00CE0585">
      <w:pPr>
        <w:jc w:val="center"/>
        <w:rPr>
          <w:sz w:val="28"/>
          <w:szCs w:val="28"/>
        </w:rPr>
      </w:pPr>
    </w:p>
    <w:p w:rsidR="007C7837" w:rsidRDefault="007C7837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C7837" w:rsidRPr="00E33682" w:rsidRDefault="007C7837" w:rsidP="00CE0585">
      <w:pPr>
        <w:jc w:val="center"/>
        <w:rPr>
          <w:spacing w:val="60"/>
          <w:sz w:val="28"/>
          <w:szCs w:val="28"/>
        </w:rPr>
      </w:pPr>
    </w:p>
    <w:p w:rsidR="007C7837" w:rsidRDefault="007C783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</w:t>
      </w:r>
      <w:bookmarkStart w:id="0" w:name="_GoBack"/>
      <w:bookmarkEnd w:id="0"/>
      <w:r w:rsidRPr="00177EAB">
        <w:rPr>
          <w:bCs/>
          <w:sz w:val="28"/>
        </w:rPr>
        <w:t>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674AA">
        <w:rPr>
          <w:bCs/>
          <w:sz w:val="28"/>
        </w:rPr>
        <w:t>Шапошникова Геннадия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7C7837" w:rsidRDefault="007C783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C7837" w:rsidRPr="00A075F2" w:rsidRDefault="007C783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C7837" w:rsidRDefault="007C783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C7837" w:rsidRDefault="007C783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C7837" w:rsidRPr="00A075F2" w:rsidRDefault="007C783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C7837" w:rsidRDefault="007C783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C7837" w:rsidRDefault="007C7837" w:rsidP="00CE0585">
      <w:pPr>
        <w:pStyle w:val="BodyText"/>
        <w:spacing w:line="240" w:lineRule="auto"/>
      </w:pPr>
    </w:p>
    <w:p w:rsidR="007C7837" w:rsidRDefault="007C783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C783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64AE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7C9A"/>
    <w:rsid w:val="006B08D5"/>
    <w:rsid w:val="006B1E1D"/>
    <w:rsid w:val="006D118F"/>
    <w:rsid w:val="006D1C36"/>
    <w:rsid w:val="006D387E"/>
    <w:rsid w:val="006E01F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C7837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42AD"/>
    <w:rsid w:val="00A31B4A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28DF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2A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42A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42A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42A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42A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C6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C6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C6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C6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242A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26C69"/>
    <w:rPr>
      <w:sz w:val="16"/>
      <w:szCs w:val="16"/>
    </w:rPr>
  </w:style>
  <w:style w:type="paragraph" w:customStyle="1" w:styleId="ConsPlusNormal">
    <w:name w:val="ConsPlusNormal"/>
    <w:uiPriority w:val="99"/>
    <w:rsid w:val="00A242A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242A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26C69"/>
    <w:rPr>
      <w:sz w:val="24"/>
      <w:szCs w:val="24"/>
    </w:rPr>
  </w:style>
  <w:style w:type="paragraph" w:styleId="BlockText">
    <w:name w:val="Block Text"/>
    <w:basedOn w:val="Normal"/>
    <w:uiPriority w:val="99"/>
    <w:rsid w:val="00A242A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C6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6C6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6C6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C6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26C6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C6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74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326</Words>
  <Characters>1861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2016-08-17T07:45:00Z</dcterms:created>
  <dcterms:modified xsi:type="dcterms:W3CDTF">2017-03-31T11:18:00Z</dcterms:modified>
</cp:coreProperties>
</file>