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76A" w:rsidRPr="00D97A48" w:rsidRDefault="0020276A" w:rsidP="00D97A48">
      <w:pPr>
        <w:pStyle w:val="Heading1"/>
        <w:jc w:val="center"/>
        <w:rPr>
          <w:sz w:val="28"/>
          <w:szCs w:val="28"/>
        </w:rPr>
      </w:pPr>
      <w:r w:rsidRPr="006A04C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20276A" w:rsidRDefault="0020276A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0276A" w:rsidRDefault="0020276A" w:rsidP="00D97A48">
      <w:pPr>
        <w:jc w:val="center"/>
        <w:rPr>
          <w:b/>
          <w:sz w:val="28"/>
          <w:szCs w:val="28"/>
        </w:rPr>
      </w:pPr>
    </w:p>
    <w:p w:rsidR="0020276A" w:rsidRPr="002F71AC" w:rsidRDefault="0020276A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0276A" w:rsidRPr="005D1CD6" w:rsidRDefault="0020276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14-54</w:t>
      </w:r>
    </w:p>
    <w:p w:rsidR="0020276A" w:rsidRDefault="0020276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16-37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20276A" w:rsidRPr="005D1CD6" w:rsidRDefault="0020276A" w:rsidP="006357CA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0276A" w:rsidRPr="006F79C3" w:rsidRDefault="0020276A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0276A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0276A" w:rsidRPr="006F79C3" w:rsidRDefault="0020276A" w:rsidP="00275BD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Углеродовского городского поселения Красносулинского района Ростовской области четвертого созыва по Углеродовскому десятимандатному избирательному округу № 1 Иванова Олега Валерьевича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0276A" w:rsidRDefault="0020276A" w:rsidP="00CE0585">
      <w:pPr>
        <w:jc w:val="center"/>
        <w:rPr>
          <w:b/>
          <w:bCs/>
          <w:sz w:val="28"/>
        </w:rPr>
      </w:pPr>
    </w:p>
    <w:p w:rsidR="0020276A" w:rsidRPr="005A0F8F" w:rsidRDefault="0020276A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502A2">
        <w:rPr>
          <w:bCs/>
          <w:sz w:val="28"/>
        </w:rPr>
        <w:t xml:space="preserve">Иванова </w:t>
      </w:r>
      <w:r>
        <w:rPr>
          <w:bCs/>
          <w:sz w:val="28"/>
        </w:rPr>
        <w:t>Олега</w:t>
      </w:r>
      <w:r w:rsidRPr="00A502A2">
        <w:rPr>
          <w:bCs/>
          <w:sz w:val="28"/>
        </w:rPr>
        <w:t xml:space="preserve"> Валерьевича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20276A" w:rsidRDefault="0020276A" w:rsidP="00CE0585">
      <w:pPr>
        <w:jc w:val="center"/>
        <w:rPr>
          <w:sz w:val="28"/>
          <w:szCs w:val="28"/>
        </w:rPr>
      </w:pPr>
    </w:p>
    <w:p w:rsidR="0020276A" w:rsidRDefault="0020276A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0276A" w:rsidRPr="00E33682" w:rsidRDefault="0020276A" w:rsidP="00CE0585">
      <w:pPr>
        <w:jc w:val="center"/>
        <w:rPr>
          <w:spacing w:val="60"/>
          <w:sz w:val="28"/>
          <w:szCs w:val="28"/>
        </w:rPr>
      </w:pPr>
    </w:p>
    <w:p w:rsidR="0020276A" w:rsidRDefault="0020276A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502A2">
        <w:rPr>
          <w:bCs/>
          <w:sz w:val="28"/>
        </w:rPr>
        <w:t xml:space="preserve">Иванова </w:t>
      </w:r>
      <w:r>
        <w:rPr>
          <w:bCs/>
          <w:sz w:val="28"/>
        </w:rPr>
        <w:t>Олега</w:t>
      </w:r>
      <w:r w:rsidRPr="00A502A2">
        <w:rPr>
          <w:bCs/>
          <w:sz w:val="28"/>
        </w:rPr>
        <w:t xml:space="preserve"> Валерьевича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20276A" w:rsidRDefault="0020276A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20276A" w:rsidRPr="00A075F2" w:rsidRDefault="0020276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0276A" w:rsidRDefault="0020276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20276A" w:rsidRDefault="0020276A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0276A" w:rsidRPr="00A075F2" w:rsidRDefault="0020276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0276A" w:rsidRDefault="0020276A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20276A" w:rsidRDefault="0020276A" w:rsidP="00CE0585">
      <w:pPr>
        <w:pStyle w:val="BodyText"/>
        <w:spacing w:line="240" w:lineRule="auto"/>
      </w:pPr>
    </w:p>
    <w:p w:rsidR="0020276A" w:rsidRDefault="0020276A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20276A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C58E5"/>
    <w:rsid w:val="001D4505"/>
    <w:rsid w:val="001D6B4A"/>
    <w:rsid w:val="001F5548"/>
    <w:rsid w:val="0020276A"/>
    <w:rsid w:val="00203C86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5BD3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6ADF"/>
    <w:rsid w:val="002F71AC"/>
    <w:rsid w:val="002F7BC8"/>
    <w:rsid w:val="00301EA3"/>
    <w:rsid w:val="003060EB"/>
    <w:rsid w:val="00327FDE"/>
    <w:rsid w:val="00332ABF"/>
    <w:rsid w:val="00346A36"/>
    <w:rsid w:val="00353949"/>
    <w:rsid w:val="003550F4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8716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4DEB"/>
    <w:rsid w:val="00626999"/>
    <w:rsid w:val="006316FC"/>
    <w:rsid w:val="0063255E"/>
    <w:rsid w:val="006357CA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94329"/>
    <w:rsid w:val="006973AD"/>
    <w:rsid w:val="006A04C1"/>
    <w:rsid w:val="006A159D"/>
    <w:rsid w:val="006A6D55"/>
    <w:rsid w:val="006A7C9A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4212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502A2"/>
    <w:rsid w:val="00A6631F"/>
    <w:rsid w:val="00A67261"/>
    <w:rsid w:val="00A7061E"/>
    <w:rsid w:val="00A80A57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D4214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5D0D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4C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04C1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A04C1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A04C1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A04C1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64F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64F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64F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64F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6A04C1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C64F8"/>
    <w:rPr>
      <w:sz w:val="16"/>
      <w:szCs w:val="16"/>
    </w:rPr>
  </w:style>
  <w:style w:type="paragraph" w:customStyle="1" w:styleId="ConsPlusNormal">
    <w:name w:val="ConsPlusNormal"/>
    <w:uiPriority w:val="99"/>
    <w:rsid w:val="006A04C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6A04C1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C64F8"/>
    <w:rPr>
      <w:sz w:val="24"/>
      <w:szCs w:val="24"/>
    </w:rPr>
  </w:style>
  <w:style w:type="paragraph" w:styleId="BlockText">
    <w:name w:val="Block Text"/>
    <w:basedOn w:val="Normal"/>
    <w:uiPriority w:val="99"/>
    <w:rsid w:val="006A04C1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4F8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C64F8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C64F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C64F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C64F8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C64F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29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322</Words>
  <Characters>1842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2016-08-04T06:17:00Z</cp:lastPrinted>
  <dcterms:created xsi:type="dcterms:W3CDTF">2016-08-22T11:47:00Z</dcterms:created>
  <dcterms:modified xsi:type="dcterms:W3CDTF">2017-03-31T11:24:00Z</dcterms:modified>
</cp:coreProperties>
</file>