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CCA" w:rsidRPr="00D97A48" w:rsidRDefault="00F80CCA" w:rsidP="005D5017">
      <w:pPr>
        <w:pStyle w:val="Heading1"/>
        <w:jc w:val="center"/>
        <w:rPr>
          <w:sz w:val="28"/>
          <w:szCs w:val="28"/>
        </w:rPr>
      </w:pPr>
      <w:r w:rsidRPr="002656F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0.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80CCA" w:rsidRDefault="00F80CCA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F80CCA" w:rsidRDefault="00F80CCA" w:rsidP="005D5017">
      <w:pPr>
        <w:jc w:val="center"/>
        <w:rPr>
          <w:b/>
          <w:sz w:val="28"/>
          <w:szCs w:val="28"/>
        </w:rPr>
      </w:pPr>
    </w:p>
    <w:p w:rsidR="00F80CCA" w:rsidRDefault="00F80CCA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80CCA" w:rsidRPr="00CD11D7" w:rsidRDefault="00F80CCA" w:rsidP="005D5017"/>
    <w:p w:rsidR="00F80CCA" w:rsidRPr="005D1CD6" w:rsidRDefault="00F80CCA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9</w:t>
      </w:r>
    </w:p>
    <w:p w:rsidR="00F80CCA" w:rsidRPr="005D1CD6" w:rsidRDefault="00F80CCA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80CCA" w:rsidRPr="006F79C3" w:rsidRDefault="00F80CCA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80CCA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80CCA" w:rsidRPr="003071B1" w:rsidRDefault="00F80CCA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Доенко Анатолия Михайловича,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3071B1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F80CCA" w:rsidRDefault="00F80CCA" w:rsidP="005D5017">
      <w:pPr>
        <w:ind w:firstLine="709"/>
        <w:jc w:val="center"/>
        <w:rPr>
          <w:b/>
          <w:bCs/>
          <w:sz w:val="28"/>
        </w:rPr>
      </w:pPr>
    </w:p>
    <w:p w:rsidR="00F80CCA" w:rsidRPr="009153EC" w:rsidRDefault="00F80CCA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Доенко Анатолия Михайловича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3071B1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F80CCA" w:rsidRPr="009153EC" w:rsidRDefault="00F80CCA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Доенко Анатолием Михайловичем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F80CCA" w:rsidRPr="009153EC" w:rsidRDefault="00F80CCA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F80CCA" w:rsidRDefault="00F80CCA" w:rsidP="005D5017">
      <w:pPr>
        <w:ind w:firstLine="709"/>
        <w:jc w:val="center"/>
        <w:rPr>
          <w:sz w:val="28"/>
          <w:szCs w:val="28"/>
        </w:rPr>
      </w:pPr>
    </w:p>
    <w:p w:rsidR="00F80CCA" w:rsidRDefault="00F80CCA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80CCA" w:rsidRPr="00E33682" w:rsidRDefault="00F80CCA" w:rsidP="005D5017">
      <w:pPr>
        <w:ind w:firstLine="709"/>
        <w:jc w:val="center"/>
        <w:rPr>
          <w:spacing w:val="60"/>
          <w:sz w:val="28"/>
          <w:szCs w:val="28"/>
        </w:rPr>
      </w:pPr>
    </w:p>
    <w:p w:rsidR="00F80CCA" w:rsidRPr="009153EC" w:rsidRDefault="00F80CCA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Доенко Анатолия Михайловича</w:t>
      </w:r>
      <w:r w:rsidRPr="009153EC">
        <w:rPr>
          <w:sz w:val="28"/>
        </w:rPr>
        <w:t xml:space="preserve">, </w:t>
      </w:r>
      <w:r>
        <w:rPr>
          <w:sz w:val="28"/>
        </w:rPr>
        <w:t xml:space="preserve">1962 </w:t>
      </w:r>
      <w:r w:rsidRPr="009153EC">
        <w:rPr>
          <w:sz w:val="28"/>
        </w:rPr>
        <w:t xml:space="preserve">года рождения, место жительства: Ростовская область, </w:t>
      </w:r>
      <w:r>
        <w:rPr>
          <w:sz w:val="28"/>
        </w:rPr>
        <w:t>Красносулинский район,</w:t>
      </w:r>
      <w:r w:rsidRPr="009153EC">
        <w:rPr>
          <w:sz w:val="28"/>
        </w:rPr>
        <w:t xml:space="preserve"> </w:t>
      </w:r>
      <w:r>
        <w:rPr>
          <w:sz w:val="28"/>
        </w:rPr>
        <w:t>п. Пригородный</w:t>
      </w:r>
      <w:r w:rsidRPr="009153EC">
        <w:rPr>
          <w:sz w:val="28"/>
        </w:rPr>
        <w:t>, место работы и должность:</w:t>
      </w:r>
      <w:r>
        <w:rPr>
          <w:sz w:val="28"/>
        </w:rPr>
        <w:t xml:space="preserve"> Администрация Ударниковского сельского поселения, водитель</w:t>
      </w:r>
      <w:r w:rsidRPr="009153EC">
        <w:rPr>
          <w:sz w:val="28"/>
        </w:rPr>
        <w:t xml:space="preserve">, выдвинут </w:t>
      </w:r>
      <w:r w:rsidRPr="003071B1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25</w:t>
      </w:r>
      <w:r w:rsidRPr="00477C45">
        <w:rPr>
          <w:sz w:val="28"/>
        </w:rPr>
        <w:t xml:space="preserve"> минут.</w:t>
      </w:r>
    </w:p>
    <w:p w:rsidR="00F80CCA" w:rsidRPr="009153EC" w:rsidRDefault="00F80CCA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F80CCA" w:rsidRPr="009153EC" w:rsidRDefault="00F80CCA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F80CCA" w:rsidRPr="009153EC" w:rsidRDefault="00F80CCA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F80CCA" w:rsidRPr="009153EC" w:rsidRDefault="00F80CCA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F80CCA" w:rsidRDefault="00F80CCA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80CCA" w:rsidRDefault="00F80CCA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80CCA" w:rsidRPr="00A075F2" w:rsidRDefault="00F80CCA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F80CCA" w:rsidRPr="005D5017" w:rsidRDefault="00F80CCA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F80CCA" w:rsidRPr="005D5017" w:rsidRDefault="00F80CCA" w:rsidP="005D5017">
      <w:pPr>
        <w:ind w:firstLine="709"/>
        <w:rPr>
          <w:sz w:val="28"/>
          <w:szCs w:val="20"/>
        </w:rPr>
      </w:pPr>
    </w:p>
    <w:p w:rsidR="00F80CCA" w:rsidRPr="005D5017" w:rsidRDefault="00F80CCA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F80CCA" w:rsidRPr="005D5017" w:rsidRDefault="00F80CCA" w:rsidP="005D5017">
      <w:pPr>
        <w:ind w:firstLine="709"/>
        <w:rPr>
          <w:sz w:val="28"/>
          <w:szCs w:val="20"/>
        </w:rPr>
      </w:pPr>
    </w:p>
    <w:p w:rsidR="00F80CCA" w:rsidRPr="005D5017" w:rsidRDefault="00F80CCA" w:rsidP="005D5017">
      <w:pPr>
        <w:ind w:firstLine="709"/>
        <w:rPr>
          <w:sz w:val="28"/>
          <w:szCs w:val="20"/>
        </w:rPr>
      </w:pPr>
    </w:p>
    <w:p w:rsidR="00F80CCA" w:rsidRPr="005D5017" w:rsidRDefault="00F80CCA" w:rsidP="005D5017">
      <w:pPr>
        <w:ind w:firstLine="709"/>
        <w:rPr>
          <w:sz w:val="28"/>
          <w:szCs w:val="20"/>
        </w:rPr>
      </w:pPr>
    </w:p>
    <w:p w:rsidR="00F80CCA" w:rsidRPr="005D5017" w:rsidRDefault="00F80CCA" w:rsidP="005D5017">
      <w:pPr>
        <w:ind w:firstLine="709"/>
        <w:rPr>
          <w:sz w:val="28"/>
          <w:szCs w:val="20"/>
        </w:rPr>
      </w:pPr>
    </w:p>
    <w:p w:rsidR="00F80CCA" w:rsidRPr="005D5017" w:rsidRDefault="00F80CCA" w:rsidP="005D5017">
      <w:pPr>
        <w:ind w:firstLine="709"/>
        <w:rPr>
          <w:sz w:val="28"/>
          <w:szCs w:val="20"/>
        </w:rPr>
      </w:pPr>
    </w:p>
    <w:p w:rsidR="00F80CCA" w:rsidRPr="005D5017" w:rsidRDefault="00F80CCA" w:rsidP="005D5017">
      <w:pPr>
        <w:ind w:firstLine="709"/>
        <w:rPr>
          <w:sz w:val="28"/>
          <w:szCs w:val="20"/>
        </w:rPr>
      </w:pPr>
    </w:p>
    <w:p w:rsidR="00F80CCA" w:rsidRDefault="00F80CCA" w:rsidP="005D5017">
      <w:pPr>
        <w:pStyle w:val="BodyText"/>
        <w:spacing w:line="240" w:lineRule="auto"/>
        <w:ind w:firstLine="709"/>
      </w:pPr>
    </w:p>
    <w:sectPr w:rsidR="00F80CCA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774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02A2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3298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56F5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605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641F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5BEC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D2146"/>
    <w:rsid w:val="00ED2EDE"/>
    <w:rsid w:val="00EF09C7"/>
    <w:rsid w:val="00EF0FD7"/>
    <w:rsid w:val="00EF73B3"/>
    <w:rsid w:val="00F0293B"/>
    <w:rsid w:val="00F442A0"/>
    <w:rsid w:val="00F45E79"/>
    <w:rsid w:val="00F56DB7"/>
    <w:rsid w:val="00F644C3"/>
    <w:rsid w:val="00F65F08"/>
    <w:rsid w:val="00F75FC1"/>
    <w:rsid w:val="00F80CCA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7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512</Words>
  <Characters>2922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3</cp:revision>
  <cp:lastPrinted>2023-08-02T11:22:00Z</cp:lastPrinted>
  <dcterms:created xsi:type="dcterms:W3CDTF">2023-08-01T16:31:00Z</dcterms:created>
  <dcterms:modified xsi:type="dcterms:W3CDTF">2023-08-02T11:22:00Z</dcterms:modified>
</cp:coreProperties>
</file>