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6AB" w:rsidRPr="00D97A48" w:rsidRDefault="000056AB" w:rsidP="00D97A48">
      <w:pPr>
        <w:pStyle w:val="Heading1"/>
        <w:jc w:val="center"/>
        <w:rPr>
          <w:sz w:val="28"/>
          <w:szCs w:val="28"/>
        </w:rPr>
      </w:pPr>
      <w:r w:rsidRPr="006D4044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6pt;height:40.8pt;visibility:visible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0056AB" w:rsidRDefault="000056AB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0056AB" w:rsidRDefault="000056AB" w:rsidP="00D97A48">
      <w:pPr>
        <w:jc w:val="center"/>
        <w:rPr>
          <w:b/>
          <w:sz w:val="28"/>
          <w:szCs w:val="28"/>
        </w:rPr>
      </w:pPr>
    </w:p>
    <w:p w:rsidR="000056AB" w:rsidRPr="002F71AC" w:rsidRDefault="000056AB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0056AB" w:rsidRPr="005D1CD6" w:rsidRDefault="000056AB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01 августа 2018 года                                                                                         73-13</w:t>
      </w:r>
    </w:p>
    <w:p w:rsidR="000056AB" w:rsidRPr="005D1CD6" w:rsidRDefault="000056AB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0056AB" w:rsidRPr="006F79C3" w:rsidRDefault="000056AB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0056AB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0056AB" w:rsidRPr="006F79C3" w:rsidRDefault="000056AB" w:rsidP="00F5092C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Табунщиковского сельского поселения Красносулинского района Ростовской области четвертого созыва по Табунщиковскому десятимандатному избирательному округу № 1 Кудрявцевой Ольги Николаевны </w:t>
            </w:r>
            <w:r>
              <w:rPr>
                <w:b/>
                <w:sz w:val="28"/>
                <w:szCs w:val="28"/>
              </w:rPr>
              <w:t xml:space="preserve">выдвинутой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0056AB" w:rsidRDefault="000056AB" w:rsidP="00CE0585">
      <w:pPr>
        <w:jc w:val="center"/>
        <w:rPr>
          <w:b/>
          <w:bCs/>
          <w:sz w:val="28"/>
        </w:rPr>
      </w:pPr>
    </w:p>
    <w:p w:rsidR="000056AB" w:rsidRPr="00C96761" w:rsidRDefault="000056AB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Табунщиковского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Табунщиковскому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1F0BA2">
        <w:rPr>
          <w:bCs/>
          <w:sz w:val="28"/>
        </w:rPr>
        <w:t>Кудрявцевой Ольги Николаевны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0056AB" w:rsidRDefault="000056AB" w:rsidP="00CE0585">
      <w:pPr>
        <w:jc w:val="center"/>
        <w:rPr>
          <w:sz w:val="28"/>
          <w:szCs w:val="28"/>
        </w:rPr>
      </w:pPr>
    </w:p>
    <w:p w:rsidR="000056AB" w:rsidRDefault="000056AB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0056AB" w:rsidRPr="00E33682" w:rsidRDefault="000056AB" w:rsidP="00CE0585">
      <w:pPr>
        <w:jc w:val="center"/>
        <w:rPr>
          <w:spacing w:val="60"/>
          <w:sz w:val="28"/>
          <w:szCs w:val="28"/>
        </w:rPr>
      </w:pPr>
    </w:p>
    <w:p w:rsidR="000056AB" w:rsidRDefault="000056AB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Табунщиковского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Табунщиковскому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1F0BA2">
        <w:rPr>
          <w:bCs/>
          <w:sz w:val="28"/>
        </w:rPr>
        <w:t>Кудрявцеву Ольгу Николаевну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>
        <w:rPr>
          <w:bCs/>
          <w:sz w:val="28"/>
        </w:rPr>
        <w:t>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0056AB" w:rsidRPr="003A09BC" w:rsidRDefault="000056AB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 xml:space="preserve">15 часов 01 мин. </w:t>
      </w:r>
    </w:p>
    <w:p w:rsidR="000056AB" w:rsidRDefault="000056AB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0056AB" w:rsidRPr="00A075F2" w:rsidRDefault="000056A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0056AB" w:rsidRDefault="000056A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0056AB" w:rsidRDefault="000056AB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0056AB" w:rsidRPr="00A075F2" w:rsidRDefault="000056A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0056AB" w:rsidRDefault="000056AB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0056AB" w:rsidRDefault="000056AB" w:rsidP="00CE0585">
      <w:pPr>
        <w:pStyle w:val="BodyText"/>
        <w:spacing w:line="240" w:lineRule="auto"/>
      </w:pPr>
    </w:p>
    <w:p w:rsidR="000056AB" w:rsidRDefault="000056AB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0056AB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3816"/>
    <w:rsid w:val="000056AB"/>
    <w:rsid w:val="00011308"/>
    <w:rsid w:val="0002044F"/>
    <w:rsid w:val="000216C3"/>
    <w:rsid w:val="00023263"/>
    <w:rsid w:val="0002620A"/>
    <w:rsid w:val="00030103"/>
    <w:rsid w:val="000312D8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77BA8"/>
    <w:rsid w:val="00080889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5548"/>
    <w:rsid w:val="00204F6F"/>
    <w:rsid w:val="002204C4"/>
    <w:rsid w:val="00221F6D"/>
    <w:rsid w:val="00237F92"/>
    <w:rsid w:val="00243587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6D95"/>
    <w:rsid w:val="00484E48"/>
    <w:rsid w:val="004A00D6"/>
    <w:rsid w:val="004A16DF"/>
    <w:rsid w:val="004B499D"/>
    <w:rsid w:val="004B6A14"/>
    <w:rsid w:val="004B6CE3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5886"/>
    <w:rsid w:val="00595C52"/>
    <w:rsid w:val="00596397"/>
    <w:rsid w:val="00596DB7"/>
    <w:rsid w:val="005A0F8F"/>
    <w:rsid w:val="005A3877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230F"/>
    <w:rsid w:val="00654D04"/>
    <w:rsid w:val="0065549A"/>
    <w:rsid w:val="006568B2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D4044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574D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76DD9"/>
    <w:rsid w:val="009A1DEE"/>
    <w:rsid w:val="009A77E4"/>
    <w:rsid w:val="009B1743"/>
    <w:rsid w:val="009C5B34"/>
    <w:rsid w:val="009C635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6631F"/>
    <w:rsid w:val="00A67261"/>
    <w:rsid w:val="00A7061E"/>
    <w:rsid w:val="00A8545F"/>
    <w:rsid w:val="00A919B9"/>
    <w:rsid w:val="00A92CC2"/>
    <w:rsid w:val="00A93468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54425"/>
    <w:rsid w:val="00B641B7"/>
    <w:rsid w:val="00B7601B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CF772D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FF2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092C"/>
    <w:rsid w:val="00F56DB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99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B099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B099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2118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42118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42118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42118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42118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42118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321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2</Pages>
  <Words>358</Words>
  <Characters>2041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9</cp:revision>
  <cp:lastPrinted>2018-08-02T15:12:00Z</cp:lastPrinted>
  <dcterms:created xsi:type="dcterms:W3CDTF">2018-08-02T14:42:00Z</dcterms:created>
  <dcterms:modified xsi:type="dcterms:W3CDTF">2018-08-04T08:42:00Z</dcterms:modified>
</cp:coreProperties>
</file>