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82B" w:rsidRPr="00D97A48" w:rsidRDefault="0074082B" w:rsidP="00D97A48">
      <w:pPr>
        <w:pStyle w:val="Heading1"/>
        <w:jc w:val="center"/>
        <w:rPr>
          <w:sz w:val="28"/>
          <w:szCs w:val="28"/>
        </w:rPr>
      </w:pPr>
      <w:r w:rsidRPr="00D7189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4082B" w:rsidRDefault="0074082B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74082B" w:rsidRDefault="0074082B" w:rsidP="00D97A48">
      <w:pPr>
        <w:jc w:val="center"/>
        <w:rPr>
          <w:b/>
          <w:sz w:val="28"/>
          <w:szCs w:val="28"/>
        </w:rPr>
      </w:pPr>
    </w:p>
    <w:p w:rsidR="0074082B" w:rsidRPr="002F71AC" w:rsidRDefault="0074082B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74082B" w:rsidRPr="005D1CD6" w:rsidRDefault="0074082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15-37</w:t>
      </w:r>
    </w:p>
    <w:p w:rsidR="0074082B" w:rsidRDefault="0074082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16-21                                                                                                    </w:t>
      </w:r>
    </w:p>
    <w:p w:rsidR="0074082B" w:rsidRPr="005D1CD6" w:rsidRDefault="0074082B" w:rsidP="00A7723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74082B" w:rsidRPr="006F79C3" w:rsidRDefault="0074082B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74082B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74082B" w:rsidRPr="006F79C3" w:rsidRDefault="0074082B" w:rsidP="00585295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Шарова Алексея Николаевича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74082B" w:rsidRDefault="0074082B" w:rsidP="00CE0585">
      <w:pPr>
        <w:jc w:val="center"/>
        <w:rPr>
          <w:b/>
          <w:bCs/>
          <w:sz w:val="28"/>
        </w:rPr>
      </w:pPr>
    </w:p>
    <w:p w:rsidR="0074082B" w:rsidRPr="005A0F8F" w:rsidRDefault="0074082B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85295">
        <w:rPr>
          <w:bCs/>
          <w:sz w:val="28"/>
        </w:rPr>
        <w:t>Шарова Алексея Николаевича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74082B" w:rsidRDefault="0074082B" w:rsidP="00CE0585">
      <w:pPr>
        <w:jc w:val="center"/>
        <w:rPr>
          <w:sz w:val="28"/>
          <w:szCs w:val="28"/>
        </w:rPr>
      </w:pPr>
    </w:p>
    <w:p w:rsidR="0074082B" w:rsidRDefault="0074082B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4082B" w:rsidRPr="00E33682" w:rsidRDefault="0074082B" w:rsidP="00CE0585">
      <w:pPr>
        <w:jc w:val="center"/>
        <w:rPr>
          <w:spacing w:val="60"/>
          <w:sz w:val="28"/>
          <w:szCs w:val="28"/>
        </w:rPr>
      </w:pPr>
    </w:p>
    <w:p w:rsidR="0074082B" w:rsidRDefault="0074082B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85295">
        <w:rPr>
          <w:bCs/>
          <w:sz w:val="28"/>
        </w:rPr>
        <w:t>Шарова Алексея Николаевича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74082B" w:rsidRDefault="0074082B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74082B" w:rsidRPr="00A075F2" w:rsidRDefault="0074082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74082B" w:rsidRDefault="0074082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74082B" w:rsidRDefault="0074082B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74082B" w:rsidRPr="00A075F2" w:rsidRDefault="0074082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74082B" w:rsidRDefault="0074082B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74082B" w:rsidRDefault="0074082B" w:rsidP="00CE0585">
      <w:pPr>
        <w:pStyle w:val="BodyText"/>
        <w:spacing w:line="240" w:lineRule="auto"/>
      </w:pPr>
    </w:p>
    <w:p w:rsidR="0074082B" w:rsidRDefault="0074082B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74082B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D1E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5295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B62F8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50F8"/>
    <w:rsid w:val="007060D1"/>
    <w:rsid w:val="00710EE2"/>
    <w:rsid w:val="00715656"/>
    <w:rsid w:val="00720139"/>
    <w:rsid w:val="00722906"/>
    <w:rsid w:val="007229EE"/>
    <w:rsid w:val="00724986"/>
    <w:rsid w:val="0074082B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478F"/>
    <w:rsid w:val="00A153CC"/>
    <w:rsid w:val="00A313CC"/>
    <w:rsid w:val="00A31B4A"/>
    <w:rsid w:val="00A37A9B"/>
    <w:rsid w:val="00A56073"/>
    <w:rsid w:val="00A6631F"/>
    <w:rsid w:val="00A7061E"/>
    <w:rsid w:val="00A74E3A"/>
    <w:rsid w:val="00A77233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2324E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189C"/>
    <w:rsid w:val="00D723FB"/>
    <w:rsid w:val="00D751AB"/>
    <w:rsid w:val="00D8277F"/>
    <w:rsid w:val="00D87ABC"/>
    <w:rsid w:val="00D97A48"/>
    <w:rsid w:val="00DA5BB5"/>
    <w:rsid w:val="00DB0B99"/>
    <w:rsid w:val="00DB3212"/>
    <w:rsid w:val="00DD076F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89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7189C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7189C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7189C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189C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58B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58B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58B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58BE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D7189C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558BE"/>
    <w:rPr>
      <w:sz w:val="16"/>
      <w:szCs w:val="16"/>
    </w:rPr>
  </w:style>
  <w:style w:type="paragraph" w:customStyle="1" w:styleId="ConsPlusNormal">
    <w:name w:val="ConsPlusNormal"/>
    <w:uiPriority w:val="99"/>
    <w:rsid w:val="00D7189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7189C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558BE"/>
    <w:rPr>
      <w:sz w:val="24"/>
      <w:szCs w:val="24"/>
    </w:rPr>
  </w:style>
  <w:style w:type="paragraph" w:styleId="BlockText">
    <w:name w:val="Block Text"/>
    <w:basedOn w:val="Normal"/>
    <w:uiPriority w:val="99"/>
    <w:rsid w:val="00D7189C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8BE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558BE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558B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58BE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558BE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558B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86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323</Words>
  <Characters>1846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2016-08-24T06:45:00Z</dcterms:created>
  <dcterms:modified xsi:type="dcterms:W3CDTF">2017-03-31T11:44:00Z</dcterms:modified>
</cp:coreProperties>
</file>