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667" w:rsidRPr="00D97A48" w:rsidRDefault="00F61667" w:rsidP="00D97A48">
      <w:pPr>
        <w:pStyle w:val="Heading1"/>
        <w:jc w:val="center"/>
        <w:rPr>
          <w:sz w:val="28"/>
          <w:szCs w:val="28"/>
        </w:rPr>
      </w:pPr>
      <w:r w:rsidRPr="00EC1F1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61667" w:rsidRDefault="00F6166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61667" w:rsidRDefault="00F61667" w:rsidP="00D97A48">
      <w:pPr>
        <w:jc w:val="center"/>
        <w:rPr>
          <w:b/>
          <w:sz w:val="28"/>
          <w:szCs w:val="28"/>
        </w:rPr>
      </w:pPr>
    </w:p>
    <w:p w:rsidR="00F61667" w:rsidRPr="002F71AC" w:rsidRDefault="00F6166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61667" w:rsidRPr="005D1CD6" w:rsidRDefault="00F6166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15-9</w:t>
      </w:r>
    </w:p>
    <w:p w:rsidR="00F61667" w:rsidRDefault="00F6166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15-19                                                                                                    </w:t>
      </w:r>
    </w:p>
    <w:p w:rsidR="00F61667" w:rsidRPr="005D1CD6" w:rsidRDefault="00F61667" w:rsidP="00D7465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61667" w:rsidRPr="006F79C3" w:rsidRDefault="00F6166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6166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61667" w:rsidRPr="006F79C3" w:rsidRDefault="00F61667" w:rsidP="00F84CEB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Ткаченко Натальи Ивановны,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61667" w:rsidRDefault="00F61667" w:rsidP="00CE0585">
      <w:pPr>
        <w:jc w:val="center"/>
        <w:rPr>
          <w:b/>
          <w:bCs/>
          <w:sz w:val="28"/>
        </w:rPr>
      </w:pPr>
    </w:p>
    <w:p w:rsidR="00F61667" w:rsidRPr="005A0F8F" w:rsidRDefault="00F6166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84CEB">
        <w:rPr>
          <w:bCs/>
          <w:sz w:val="28"/>
        </w:rPr>
        <w:t>Ткаченко Натальи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61667" w:rsidRDefault="00F61667" w:rsidP="00CE0585">
      <w:pPr>
        <w:jc w:val="center"/>
        <w:rPr>
          <w:sz w:val="28"/>
          <w:szCs w:val="28"/>
        </w:rPr>
      </w:pPr>
    </w:p>
    <w:p w:rsidR="00F61667" w:rsidRDefault="00F6166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61667" w:rsidRPr="00E33682" w:rsidRDefault="00F61667" w:rsidP="00CE0585">
      <w:pPr>
        <w:jc w:val="center"/>
        <w:rPr>
          <w:spacing w:val="60"/>
          <w:sz w:val="28"/>
          <w:szCs w:val="28"/>
        </w:rPr>
      </w:pPr>
    </w:p>
    <w:p w:rsidR="00F61667" w:rsidRDefault="00F6166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 xml:space="preserve">Ткаченко Наталью </w:t>
      </w:r>
      <w:bookmarkStart w:id="0" w:name="_GoBack"/>
      <w:bookmarkEnd w:id="0"/>
      <w:r>
        <w:rPr>
          <w:bCs/>
          <w:sz w:val="28"/>
        </w:rPr>
        <w:t>Ивановну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61667" w:rsidRDefault="00F6166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61667" w:rsidRPr="00A075F2" w:rsidRDefault="00F6166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61667" w:rsidRDefault="00F6166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61667" w:rsidRDefault="00F6166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61667" w:rsidRPr="00A075F2" w:rsidRDefault="00F6166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61667" w:rsidRDefault="00F6166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61667" w:rsidRDefault="00F61667" w:rsidP="00CE0585">
      <w:pPr>
        <w:pStyle w:val="BodyText"/>
        <w:spacing w:line="240" w:lineRule="auto"/>
      </w:pPr>
    </w:p>
    <w:p w:rsidR="00F61667" w:rsidRDefault="00F6166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6166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2353"/>
    <w:rsid w:val="00282DB2"/>
    <w:rsid w:val="00290DE9"/>
    <w:rsid w:val="002914CA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088D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474B"/>
    <w:rsid w:val="00D723FB"/>
    <w:rsid w:val="00D7465C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1F12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1667"/>
    <w:rsid w:val="00F644C3"/>
    <w:rsid w:val="00F65F08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F1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C1F1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C1F1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C1F1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C1F1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5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5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5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51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C1F1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C6519"/>
    <w:rPr>
      <w:sz w:val="16"/>
      <w:szCs w:val="16"/>
    </w:rPr>
  </w:style>
  <w:style w:type="paragraph" w:customStyle="1" w:styleId="ConsPlusNormal">
    <w:name w:val="ConsPlusNormal"/>
    <w:uiPriority w:val="99"/>
    <w:rsid w:val="00EC1F1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C1F1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C6519"/>
    <w:rPr>
      <w:sz w:val="24"/>
      <w:szCs w:val="24"/>
    </w:rPr>
  </w:style>
  <w:style w:type="paragraph" w:styleId="BlockText">
    <w:name w:val="Block Text"/>
    <w:basedOn w:val="Normal"/>
    <w:uiPriority w:val="99"/>
    <w:rsid w:val="00EC1F1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51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C651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C651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651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C651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651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41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320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2016-08-23T11:41:00Z</dcterms:created>
  <dcterms:modified xsi:type="dcterms:W3CDTF">2017-03-31T11:39:00Z</dcterms:modified>
</cp:coreProperties>
</file>