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539" w:rsidRPr="00D97A48" w:rsidRDefault="00450539" w:rsidP="00D97A48">
      <w:pPr>
        <w:pStyle w:val="Heading1"/>
        <w:jc w:val="center"/>
        <w:rPr>
          <w:sz w:val="28"/>
          <w:szCs w:val="28"/>
        </w:rPr>
      </w:pPr>
      <w:r w:rsidRPr="00F4535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450539" w:rsidRDefault="0045053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50539" w:rsidRDefault="00450539" w:rsidP="00D97A48">
      <w:pPr>
        <w:jc w:val="center"/>
        <w:rPr>
          <w:b/>
          <w:sz w:val="28"/>
          <w:szCs w:val="28"/>
        </w:rPr>
      </w:pPr>
    </w:p>
    <w:p w:rsidR="00450539" w:rsidRPr="002F71AC" w:rsidRDefault="0045053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450539" w:rsidRPr="005D1CD6" w:rsidRDefault="0045053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14-7</w:t>
      </w:r>
    </w:p>
    <w:p w:rsidR="00450539" w:rsidRPr="005D1CD6" w:rsidRDefault="0045053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14-22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450539" w:rsidRPr="006F79C3" w:rsidRDefault="0045053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5053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50539" w:rsidRPr="006F79C3" w:rsidRDefault="00450539" w:rsidP="00A460A7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Логачева Ивана Васильевича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450539" w:rsidRDefault="00450539" w:rsidP="00CE0585">
      <w:pPr>
        <w:jc w:val="center"/>
        <w:rPr>
          <w:b/>
          <w:bCs/>
          <w:sz w:val="28"/>
        </w:rPr>
      </w:pPr>
    </w:p>
    <w:p w:rsidR="00450539" w:rsidRPr="005A0F8F" w:rsidRDefault="0045053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460A7">
        <w:rPr>
          <w:bCs/>
          <w:sz w:val="28"/>
        </w:rPr>
        <w:t>Логачева Ивана Васильевича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450539" w:rsidRDefault="00450539" w:rsidP="00CE0585">
      <w:pPr>
        <w:jc w:val="center"/>
        <w:rPr>
          <w:sz w:val="28"/>
          <w:szCs w:val="28"/>
        </w:rPr>
      </w:pPr>
    </w:p>
    <w:p w:rsidR="00450539" w:rsidRDefault="0045053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50539" w:rsidRPr="00E33682" w:rsidRDefault="00450539" w:rsidP="00CE0585">
      <w:pPr>
        <w:jc w:val="center"/>
        <w:rPr>
          <w:spacing w:val="60"/>
          <w:sz w:val="28"/>
          <w:szCs w:val="28"/>
        </w:rPr>
      </w:pPr>
    </w:p>
    <w:p w:rsidR="00450539" w:rsidRDefault="0045053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460A7">
        <w:rPr>
          <w:bCs/>
          <w:sz w:val="28"/>
        </w:rPr>
        <w:t>Логачева Ивана Васильевича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450539" w:rsidRDefault="0045053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450539" w:rsidRPr="00A075F2" w:rsidRDefault="004505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50539" w:rsidRDefault="004505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450539" w:rsidRDefault="0045053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450539" w:rsidRPr="00A075F2" w:rsidRDefault="0045053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50539" w:rsidRDefault="0045053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50539" w:rsidRDefault="00450539" w:rsidP="00CE0585">
      <w:pPr>
        <w:pStyle w:val="BodyText"/>
        <w:spacing w:line="240" w:lineRule="auto"/>
      </w:pPr>
    </w:p>
    <w:p w:rsidR="00450539" w:rsidRDefault="0045053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450539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539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050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377A1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2F20"/>
    <w:rsid w:val="007D77F9"/>
    <w:rsid w:val="007D79CF"/>
    <w:rsid w:val="007E1E76"/>
    <w:rsid w:val="007E2312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35C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35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4535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4535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4535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4535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0C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0C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0C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0CF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4535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450CF"/>
    <w:rPr>
      <w:sz w:val="16"/>
      <w:szCs w:val="16"/>
    </w:rPr>
  </w:style>
  <w:style w:type="paragraph" w:customStyle="1" w:styleId="ConsPlusNormal">
    <w:name w:val="ConsPlusNormal"/>
    <w:uiPriority w:val="99"/>
    <w:rsid w:val="00F4535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4535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450CF"/>
    <w:rPr>
      <w:sz w:val="24"/>
      <w:szCs w:val="24"/>
    </w:rPr>
  </w:style>
  <w:style w:type="paragraph" w:styleId="BlockText">
    <w:name w:val="Block Text"/>
    <w:basedOn w:val="Normal"/>
    <w:uiPriority w:val="99"/>
    <w:rsid w:val="00F4535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50CF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450CF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450CF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50C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450CF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450C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3422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311</Words>
  <Characters>1779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2016-08-17T08:07:00Z</dcterms:created>
  <dcterms:modified xsi:type="dcterms:W3CDTF">2017-03-31T11:11:00Z</dcterms:modified>
</cp:coreProperties>
</file>