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829" w:rsidRPr="00D97A48" w:rsidRDefault="00047829" w:rsidP="00D97A48">
      <w:pPr>
        <w:pStyle w:val="Heading1"/>
        <w:jc w:val="center"/>
        <w:rPr>
          <w:sz w:val="28"/>
          <w:szCs w:val="28"/>
        </w:rPr>
      </w:pPr>
      <w:r w:rsidRPr="00320A6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47829" w:rsidRDefault="0004782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47829" w:rsidRDefault="00047829" w:rsidP="00D97A48">
      <w:pPr>
        <w:jc w:val="center"/>
        <w:rPr>
          <w:b/>
          <w:sz w:val="28"/>
          <w:szCs w:val="28"/>
        </w:rPr>
      </w:pPr>
    </w:p>
    <w:p w:rsidR="00047829" w:rsidRPr="002F71AC" w:rsidRDefault="0004782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47829" w:rsidRPr="005D1CD6" w:rsidRDefault="0004782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14-15</w:t>
      </w:r>
    </w:p>
    <w:p w:rsidR="00047829" w:rsidRDefault="0004782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14-47                                                                                                    </w:t>
      </w:r>
    </w:p>
    <w:p w:rsidR="00047829" w:rsidRPr="005D1CD6" w:rsidRDefault="00047829" w:rsidP="009809C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47829" w:rsidRPr="006F79C3" w:rsidRDefault="0004782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4782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47829" w:rsidRPr="006F79C3" w:rsidRDefault="00047829" w:rsidP="004A16D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Охрименко Андрея Алексеевича,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47829" w:rsidRDefault="00047829" w:rsidP="00CE0585">
      <w:pPr>
        <w:jc w:val="center"/>
        <w:rPr>
          <w:b/>
          <w:bCs/>
          <w:sz w:val="28"/>
        </w:rPr>
      </w:pPr>
    </w:p>
    <w:p w:rsidR="00047829" w:rsidRPr="005A0F8F" w:rsidRDefault="0004782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A16DF">
        <w:rPr>
          <w:bCs/>
          <w:sz w:val="28"/>
        </w:rPr>
        <w:t>Охрименко Андрея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47829" w:rsidRDefault="00047829" w:rsidP="00CE0585">
      <w:pPr>
        <w:jc w:val="center"/>
        <w:rPr>
          <w:sz w:val="28"/>
          <w:szCs w:val="28"/>
        </w:rPr>
      </w:pPr>
    </w:p>
    <w:p w:rsidR="00047829" w:rsidRDefault="0004782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47829" w:rsidRPr="00E33682" w:rsidRDefault="00047829" w:rsidP="00CE0585">
      <w:pPr>
        <w:jc w:val="center"/>
        <w:rPr>
          <w:spacing w:val="60"/>
          <w:sz w:val="28"/>
          <w:szCs w:val="28"/>
        </w:rPr>
      </w:pPr>
    </w:p>
    <w:p w:rsidR="00047829" w:rsidRDefault="0004782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A16DF">
        <w:rPr>
          <w:bCs/>
          <w:sz w:val="28"/>
        </w:rPr>
        <w:t>Охрименко Андрея Алексеевича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47829" w:rsidRDefault="0004782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47829" w:rsidRPr="00A075F2" w:rsidRDefault="000478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47829" w:rsidRDefault="000478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47829" w:rsidRDefault="0004782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47829" w:rsidRPr="00A075F2" w:rsidRDefault="000478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47829" w:rsidRDefault="0004782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47829" w:rsidRDefault="00047829" w:rsidP="00CE0585">
      <w:pPr>
        <w:pStyle w:val="BodyText"/>
        <w:spacing w:line="240" w:lineRule="auto"/>
      </w:pPr>
    </w:p>
    <w:p w:rsidR="00047829" w:rsidRDefault="0004782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4782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7829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0A66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63F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6137A"/>
    <w:rsid w:val="00972E1F"/>
    <w:rsid w:val="009809CD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A6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0A6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0A6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20A6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20A6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0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004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004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04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320A6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004C"/>
    <w:rPr>
      <w:sz w:val="16"/>
      <w:szCs w:val="16"/>
    </w:rPr>
  </w:style>
  <w:style w:type="paragraph" w:customStyle="1" w:styleId="ConsPlusNormal">
    <w:name w:val="ConsPlusNormal"/>
    <w:uiPriority w:val="99"/>
    <w:rsid w:val="00320A6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20A6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D004C"/>
    <w:rPr>
      <w:sz w:val="24"/>
      <w:szCs w:val="24"/>
    </w:rPr>
  </w:style>
  <w:style w:type="paragraph" w:styleId="BlockText">
    <w:name w:val="Block Text"/>
    <w:basedOn w:val="Normal"/>
    <w:uiPriority w:val="99"/>
    <w:rsid w:val="00320A6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04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D004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D004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004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D004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04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42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324</Words>
  <Characters>1851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2016-08-17T07:31:00Z</dcterms:created>
  <dcterms:modified xsi:type="dcterms:W3CDTF">2017-03-31T11:17:00Z</dcterms:modified>
</cp:coreProperties>
</file>