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940" w:rsidRPr="00D97A48" w:rsidRDefault="00D60940" w:rsidP="00D97A48">
      <w:pPr>
        <w:pStyle w:val="Heading1"/>
        <w:jc w:val="center"/>
        <w:rPr>
          <w:sz w:val="28"/>
          <w:szCs w:val="28"/>
        </w:rPr>
      </w:pPr>
      <w:r w:rsidRPr="00C62A6F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D60940" w:rsidRDefault="00D60940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D60940" w:rsidRDefault="00D60940" w:rsidP="00D97A48">
      <w:pPr>
        <w:jc w:val="center"/>
        <w:rPr>
          <w:b/>
          <w:sz w:val="28"/>
          <w:szCs w:val="28"/>
        </w:rPr>
      </w:pPr>
    </w:p>
    <w:p w:rsidR="00D60940" w:rsidRPr="002F71AC" w:rsidRDefault="00D60940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D60940" w:rsidRPr="005D1CD6" w:rsidRDefault="00D6094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14-16</w:t>
      </w:r>
    </w:p>
    <w:p w:rsidR="00D60940" w:rsidRDefault="00D60940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14-50                                                                                                     </w:t>
      </w:r>
    </w:p>
    <w:p w:rsidR="00D60940" w:rsidRPr="005D1CD6" w:rsidRDefault="00D60940" w:rsidP="00121981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D60940" w:rsidRPr="006F79C3" w:rsidRDefault="00D60940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D60940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D60940" w:rsidRPr="006F79C3" w:rsidRDefault="00D60940" w:rsidP="001C4172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Владимировского сельского поселения Красносулинского района Ростовской области четвертого созыва по Владимировскому десятимандатному избирательному округу № 1 Подлужного Николая Алексеевича,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D60940" w:rsidRDefault="00D60940" w:rsidP="00CE0585">
      <w:pPr>
        <w:jc w:val="center"/>
        <w:rPr>
          <w:b/>
          <w:bCs/>
          <w:sz w:val="28"/>
        </w:rPr>
      </w:pPr>
    </w:p>
    <w:p w:rsidR="00D60940" w:rsidRPr="005A0F8F" w:rsidRDefault="00D60940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Владимировского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Владимировскому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1C4172">
        <w:rPr>
          <w:bCs/>
          <w:sz w:val="28"/>
        </w:rPr>
        <w:t>Подлужного Николая Алексеевича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D60940" w:rsidRDefault="00D60940" w:rsidP="00CE0585">
      <w:pPr>
        <w:jc w:val="center"/>
        <w:rPr>
          <w:sz w:val="28"/>
          <w:szCs w:val="28"/>
        </w:rPr>
      </w:pPr>
    </w:p>
    <w:p w:rsidR="00D60940" w:rsidRDefault="00D60940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D60940" w:rsidRPr="00E33682" w:rsidRDefault="00D60940" w:rsidP="00CE0585">
      <w:pPr>
        <w:jc w:val="center"/>
        <w:rPr>
          <w:spacing w:val="60"/>
          <w:sz w:val="28"/>
          <w:szCs w:val="28"/>
        </w:rPr>
      </w:pPr>
    </w:p>
    <w:p w:rsidR="00D60940" w:rsidRDefault="00D60940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Владимировского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Владимировскому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1C4172">
        <w:rPr>
          <w:bCs/>
          <w:sz w:val="28"/>
        </w:rPr>
        <w:t>Подлужного Николая Алексеевича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</w:t>
      </w:r>
      <w:bookmarkStart w:id="0" w:name="_GoBack"/>
      <w:bookmarkEnd w:id="0"/>
      <w:r w:rsidRPr="00282DB2">
        <w:rPr>
          <w:sz w:val="28"/>
          <w:szCs w:val="28"/>
        </w:rPr>
        <w:t xml:space="preserve">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D60940" w:rsidRDefault="00D60940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D60940" w:rsidRPr="00A075F2" w:rsidRDefault="00D6094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D60940" w:rsidRDefault="00D6094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D60940" w:rsidRDefault="00D60940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D60940" w:rsidRPr="00A075F2" w:rsidRDefault="00D60940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60940" w:rsidRDefault="00D60940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D60940" w:rsidRDefault="00D60940" w:rsidP="00CE0585">
      <w:pPr>
        <w:pStyle w:val="BodyText"/>
        <w:spacing w:line="240" w:lineRule="auto"/>
      </w:pPr>
    </w:p>
    <w:p w:rsidR="00D60940" w:rsidRDefault="00D60940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D60940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1981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C385C"/>
    <w:rsid w:val="001C4172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767A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A16DF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A6F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0940"/>
    <w:rsid w:val="00D6474B"/>
    <w:rsid w:val="00D723FB"/>
    <w:rsid w:val="00D751AB"/>
    <w:rsid w:val="00D8277F"/>
    <w:rsid w:val="00D87ABC"/>
    <w:rsid w:val="00D93755"/>
    <w:rsid w:val="00D97A48"/>
    <w:rsid w:val="00DA5BB5"/>
    <w:rsid w:val="00DB02F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2A6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62A6F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62A6F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62A6F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62A6F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13A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13A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13A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13A7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C62A6F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113A7"/>
    <w:rPr>
      <w:sz w:val="16"/>
      <w:szCs w:val="16"/>
    </w:rPr>
  </w:style>
  <w:style w:type="paragraph" w:customStyle="1" w:styleId="ConsPlusNormal">
    <w:name w:val="ConsPlusNormal"/>
    <w:uiPriority w:val="99"/>
    <w:rsid w:val="00C62A6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C62A6F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113A7"/>
    <w:rPr>
      <w:sz w:val="24"/>
      <w:szCs w:val="24"/>
    </w:rPr>
  </w:style>
  <w:style w:type="paragraph" w:styleId="BlockText">
    <w:name w:val="Block Text"/>
    <w:basedOn w:val="Normal"/>
    <w:uiPriority w:val="99"/>
    <w:rsid w:val="00C62A6F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13A7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113A7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113A7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113A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113A7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113A7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6439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325</Words>
  <Characters>1857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2016-08-17T07:33:00Z</dcterms:created>
  <dcterms:modified xsi:type="dcterms:W3CDTF">2017-03-31T11:17:00Z</dcterms:modified>
</cp:coreProperties>
</file>