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DB5" w:rsidRPr="00D97A48" w:rsidRDefault="00F06DB5" w:rsidP="00D97A48">
      <w:pPr>
        <w:pStyle w:val="Heading1"/>
        <w:jc w:val="center"/>
        <w:rPr>
          <w:sz w:val="28"/>
          <w:szCs w:val="28"/>
        </w:rPr>
      </w:pPr>
      <w:r w:rsidRPr="00AD55C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06DB5" w:rsidRDefault="00F06DB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06DB5" w:rsidRDefault="00F06DB5" w:rsidP="00D97A48">
      <w:pPr>
        <w:jc w:val="center"/>
        <w:rPr>
          <w:b/>
          <w:sz w:val="28"/>
          <w:szCs w:val="28"/>
        </w:rPr>
      </w:pPr>
    </w:p>
    <w:p w:rsidR="00F06DB5" w:rsidRPr="002F71AC" w:rsidRDefault="00F06DB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06DB5" w:rsidRPr="005D1CD6" w:rsidRDefault="00F06DB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14-27</w:t>
      </w:r>
    </w:p>
    <w:p w:rsidR="00F06DB5" w:rsidRDefault="00F06DB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15-23                                                                                                      </w:t>
      </w:r>
    </w:p>
    <w:p w:rsidR="00F06DB5" w:rsidRPr="005D1CD6" w:rsidRDefault="00F06DB5" w:rsidP="00C8335B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06DB5" w:rsidRPr="006F79C3" w:rsidRDefault="00F06DB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06DB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06DB5" w:rsidRPr="006F79C3" w:rsidRDefault="00F06DB5" w:rsidP="00302E3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Пузановой Натальи Александровны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06DB5" w:rsidRDefault="00F06DB5" w:rsidP="00CE0585">
      <w:pPr>
        <w:jc w:val="center"/>
        <w:rPr>
          <w:b/>
          <w:bCs/>
          <w:sz w:val="28"/>
        </w:rPr>
      </w:pPr>
    </w:p>
    <w:p w:rsidR="00F06DB5" w:rsidRPr="005A0F8F" w:rsidRDefault="00F06DB5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02E30">
        <w:rPr>
          <w:bCs/>
          <w:sz w:val="28"/>
        </w:rPr>
        <w:t>Пузановой Натальи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F06DB5" w:rsidRDefault="00F06DB5" w:rsidP="00CE0585">
      <w:pPr>
        <w:jc w:val="center"/>
        <w:rPr>
          <w:sz w:val="28"/>
          <w:szCs w:val="28"/>
        </w:rPr>
      </w:pPr>
    </w:p>
    <w:p w:rsidR="00F06DB5" w:rsidRDefault="00F06DB5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06DB5" w:rsidRPr="00E33682" w:rsidRDefault="00F06DB5" w:rsidP="00CE0585">
      <w:pPr>
        <w:jc w:val="center"/>
        <w:rPr>
          <w:spacing w:val="60"/>
          <w:sz w:val="28"/>
          <w:szCs w:val="28"/>
        </w:rPr>
      </w:pPr>
    </w:p>
    <w:p w:rsidR="00F06DB5" w:rsidRDefault="00F06DB5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02E30">
        <w:rPr>
          <w:bCs/>
          <w:sz w:val="28"/>
        </w:rPr>
        <w:t>Пузанов</w:t>
      </w:r>
      <w:r>
        <w:rPr>
          <w:bCs/>
          <w:sz w:val="28"/>
        </w:rPr>
        <w:t>у</w:t>
      </w:r>
      <w:r w:rsidRPr="00302E30">
        <w:rPr>
          <w:bCs/>
          <w:sz w:val="28"/>
        </w:rPr>
        <w:t xml:space="preserve"> Наталь</w:t>
      </w:r>
      <w:r>
        <w:rPr>
          <w:bCs/>
          <w:sz w:val="28"/>
        </w:rPr>
        <w:t>ю</w:t>
      </w:r>
      <w:r w:rsidRPr="00302E30">
        <w:rPr>
          <w:bCs/>
          <w:sz w:val="28"/>
        </w:rPr>
        <w:t xml:space="preserve"> Александровн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F06DB5" w:rsidRDefault="00F06DB5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F06DB5" w:rsidRPr="00A075F2" w:rsidRDefault="00F06DB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06DB5" w:rsidRDefault="00F06DB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06DB5" w:rsidRDefault="00F06DB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06DB5" w:rsidRPr="00A075F2" w:rsidRDefault="00F06DB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06DB5" w:rsidRDefault="00F06DB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06DB5" w:rsidRDefault="00F06DB5" w:rsidP="00CE0585">
      <w:pPr>
        <w:pStyle w:val="BodyText"/>
        <w:spacing w:line="240" w:lineRule="auto"/>
      </w:pPr>
    </w:p>
    <w:p w:rsidR="00F06DB5" w:rsidRDefault="00F06DB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06DB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86A9E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134F3"/>
    <w:rsid w:val="00720139"/>
    <w:rsid w:val="007229EE"/>
    <w:rsid w:val="00724986"/>
    <w:rsid w:val="0072597E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562A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E78A6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5CD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35B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06DB5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5C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D55CD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D55CD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D55CD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D55CD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A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AD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7AD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7AD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D55CD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F7AD9"/>
    <w:rPr>
      <w:sz w:val="16"/>
      <w:szCs w:val="16"/>
    </w:rPr>
  </w:style>
  <w:style w:type="paragraph" w:customStyle="1" w:styleId="ConsPlusNormal">
    <w:name w:val="ConsPlusNormal"/>
    <w:uiPriority w:val="99"/>
    <w:rsid w:val="00AD55C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D55CD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F7AD9"/>
    <w:rPr>
      <w:sz w:val="24"/>
      <w:szCs w:val="24"/>
    </w:rPr>
  </w:style>
  <w:style w:type="paragraph" w:styleId="BlockText">
    <w:name w:val="Block Text"/>
    <w:basedOn w:val="Normal"/>
    <w:uiPriority w:val="99"/>
    <w:rsid w:val="00AD55CD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AD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F7AD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F7AD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7AD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F7AD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F7AD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322</Words>
  <Characters>1841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2016-08-04T06:17:00Z</cp:lastPrinted>
  <dcterms:created xsi:type="dcterms:W3CDTF">2016-08-17T08:31:00Z</dcterms:created>
  <dcterms:modified xsi:type="dcterms:W3CDTF">2017-03-31T11:19:00Z</dcterms:modified>
</cp:coreProperties>
</file>