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FB8" w:rsidRPr="00D97A48" w:rsidRDefault="00EB4FB8" w:rsidP="001A6BD3">
      <w:pPr>
        <w:pStyle w:val="Heading1"/>
        <w:jc w:val="center"/>
        <w:rPr>
          <w:sz w:val="28"/>
          <w:szCs w:val="28"/>
        </w:rPr>
      </w:pPr>
      <w:r w:rsidRPr="00ED5CD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B4FB8" w:rsidRDefault="00EB4FB8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B4FB8" w:rsidRDefault="00EB4FB8" w:rsidP="001A6BD3">
      <w:pPr>
        <w:jc w:val="center"/>
        <w:rPr>
          <w:b/>
          <w:sz w:val="28"/>
          <w:szCs w:val="28"/>
        </w:rPr>
      </w:pPr>
    </w:p>
    <w:p w:rsidR="00EB4FB8" w:rsidRDefault="00EB4FB8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EB4FB8" w:rsidRPr="00CD11D7" w:rsidRDefault="00EB4FB8" w:rsidP="001A6BD3"/>
    <w:p w:rsidR="00EB4FB8" w:rsidRPr="005D1CD6" w:rsidRDefault="00EB4FB8" w:rsidP="001A6BD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13-13</w:t>
      </w:r>
    </w:p>
    <w:p w:rsidR="00EB4FB8" w:rsidRPr="005D1CD6" w:rsidRDefault="00EB4FB8" w:rsidP="001A6BD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19:05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EB4FB8" w:rsidRPr="006F79C3" w:rsidRDefault="00EB4FB8" w:rsidP="001A6BD3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B4FB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B4FB8" w:rsidRPr="006F79C3" w:rsidRDefault="00EB4FB8" w:rsidP="001A6BD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Ковалевского  сельского поселения Красносулинского района Ростовской области четвертого созыва по Ковалевскому  десятимандатному избирательному округу № 1 Бондаренко Олега Станиславовича,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EB4FB8" w:rsidRDefault="00EB4FB8" w:rsidP="001A6BD3">
      <w:pPr>
        <w:jc w:val="center"/>
        <w:rPr>
          <w:b/>
          <w:bCs/>
          <w:sz w:val="28"/>
        </w:rPr>
      </w:pPr>
    </w:p>
    <w:p w:rsidR="00EB4FB8" w:rsidRPr="005A0F8F" w:rsidRDefault="00EB4FB8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Ковалевскому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817F7">
        <w:rPr>
          <w:bCs/>
          <w:sz w:val="28"/>
        </w:rPr>
        <w:t>Бондаренко Олега Станиславовича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B4FB8" w:rsidRDefault="00EB4FB8" w:rsidP="001A6BD3">
      <w:pPr>
        <w:jc w:val="center"/>
        <w:rPr>
          <w:sz w:val="28"/>
          <w:szCs w:val="28"/>
        </w:rPr>
      </w:pPr>
    </w:p>
    <w:p w:rsidR="00EB4FB8" w:rsidRDefault="00EB4FB8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B4FB8" w:rsidRPr="00E33682" w:rsidRDefault="00EB4FB8" w:rsidP="001A6BD3">
      <w:pPr>
        <w:jc w:val="center"/>
        <w:rPr>
          <w:spacing w:val="60"/>
          <w:sz w:val="28"/>
          <w:szCs w:val="28"/>
        </w:rPr>
      </w:pPr>
    </w:p>
    <w:p w:rsidR="00EB4FB8" w:rsidRPr="007519C3" w:rsidRDefault="00EB4FB8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Ковалевскому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817F7">
        <w:rPr>
          <w:bCs/>
          <w:sz w:val="28"/>
        </w:rPr>
        <w:t>Бондаренко Олега Станиславовича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Pr="007519C3">
        <w:rPr>
          <w:bCs/>
          <w:sz w:val="28"/>
        </w:rPr>
        <w:t>01 августа 2016 года.</w:t>
      </w:r>
    </w:p>
    <w:p w:rsidR="00EB4FB8" w:rsidRDefault="00EB4FB8" w:rsidP="001A6BD3">
      <w:pPr>
        <w:tabs>
          <w:tab w:val="left" w:pos="993"/>
        </w:tabs>
        <w:ind w:firstLine="709"/>
        <w:jc w:val="both"/>
        <w:rPr>
          <w:sz w:val="28"/>
        </w:rPr>
      </w:pPr>
      <w:r w:rsidRPr="007519C3">
        <w:rPr>
          <w:sz w:val="28"/>
        </w:rPr>
        <w:t>2. Выдать зарегистрированному кандидат</w:t>
      </w:r>
      <w:r>
        <w:rPr>
          <w:sz w:val="28"/>
        </w:rPr>
        <w:t>у удостоверение  установленного образца.</w:t>
      </w:r>
    </w:p>
    <w:p w:rsidR="00EB4FB8" w:rsidRPr="00A075F2" w:rsidRDefault="00EB4FB8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B4FB8" w:rsidRDefault="00EB4FB8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B4FB8" w:rsidRPr="00A075F2" w:rsidRDefault="00EB4FB8" w:rsidP="001A6BD3">
      <w:pPr>
        <w:tabs>
          <w:tab w:val="left" w:pos="993"/>
        </w:tabs>
        <w:jc w:val="both"/>
        <w:rPr>
          <w:sz w:val="28"/>
          <w:szCs w:val="28"/>
        </w:rPr>
      </w:pPr>
    </w:p>
    <w:p w:rsidR="00EB4FB8" w:rsidRDefault="00EB4FB8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B4FB8" w:rsidRDefault="00EB4FB8" w:rsidP="001A6BD3">
      <w:pPr>
        <w:pStyle w:val="BodyText"/>
        <w:spacing w:line="240" w:lineRule="auto"/>
      </w:pPr>
    </w:p>
    <w:p w:rsidR="00EB4FB8" w:rsidRDefault="00EB4FB8" w:rsidP="001A6BD3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B4FB8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B3F70"/>
    <w:rsid w:val="000C5AA3"/>
    <w:rsid w:val="000C5BB7"/>
    <w:rsid w:val="000C5CE6"/>
    <w:rsid w:val="000D0E16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4E450A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817F7"/>
    <w:rsid w:val="0079190E"/>
    <w:rsid w:val="00796066"/>
    <w:rsid w:val="007970CC"/>
    <w:rsid w:val="007A00D0"/>
    <w:rsid w:val="007B042F"/>
    <w:rsid w:val="007B11C7"/>
    <w:rsid w:val="007B322E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1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15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15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15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6157"/>
    <w:rPr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A6157"/>
    <w:rPr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15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615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615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615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A615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615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5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278</Words>
  <Characters>1587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2016-08-04T20:20:00Z</dcterms:created>
  <dcterms:modified xsi:type="dcterms:W3CDTF">2017-03-31T11:05:00Z</dcterms:modified>
</cp:coreProperties>
</file>