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750" w:rsidRPr="00D97A48" w:rsidRDefault="00B41750" w:rsidP="00D97A48">
      <w:pPr>
        <w:pStyle w:val="Heading1"/>
        <w:jc w:val="center"/>
        <w:rPr>
          <w:sz w:val="28"/>
          <w:szCs w:val="28"/>
        </w:rPr>
      </w:pPr>
      <w:r w:rsidRPr="00E24F4B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B41750" w:rsidRDefault="00B4175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B41750" w:rsidRDefault="00B41750" w:rsidP="00D97A48">
      <w:pPr>
        <w:jc w:val="center"/>
        <w:rPr>
          <w:b/>
          <w:sz w:val="28"/>
          <w:szCs w:val="28"/>
        </w:rPr>
      </w:pPr>
    </w:p>
    <w:p w:rsidR="00B41750" w:rsidRPr="002F71AC" w:rsidRDefault="00B41750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B41750" w:rsidRPr="005D1CD6" w:rsidRDefault="00B4175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73-42</w:t>
      </w:r>
    </w:p>
    <w:p w:rsidR="00B41750" w:rsidRPr="005D1CD6" w:rsidRDefault="00B4175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B41750" w:rsidRPr="006F79C3" w:rsidRDefault="00B4175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6270" w:type="dxa"/>
        <w:tblInd w:w="2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70"/>
      </w:tblGrid>
      <w:tr w:rsidR="00B41750" w:rsidRPr="006F79C3" w:rsidTr="005455C9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</w:tcPr>
          <w:p w:rsidR="00B41750" w:rsidRPr="006F79C3" w:rsidRDefault="00B41750" w:rsidP="00FB60A4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Красносулинского района Ростовской области четвертого созыва по Ударниковскому десятимандатному избирательному округу № 1 Борисовой Ольги Вячеславовны </w:t>
            </w:r>
            <w:r>
              <w:rPr>
                <w:b/>
                <w:sz w:val="28"/>
                <w:szCs w:val="28"/>
              </w:rPr>
              <w:t xml:space="preserve">выдвинутой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B41750" w:rsidRDefault="00B41750" w:rsidP="00CE0585">
      <w:pPr>
        <w:jc w:val="center"/>
        <w:rPr>
          <w:b/>
          <w:bCs/>
          <w:sz w:val="28"/>
        </w:rPr>
      </w:pPr>
    </w:p>
    <w:p w:rsidR="00B41750" w:rsidRPr="00C96761" w:rsidRDefault="00B4175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1D7BCD">
        <w:rPr>
          <w:bCs/>
          <w:sz w:val="28"/>
        </w:rPr>
        <w:t>Ударниковского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Pr="001D7BCD">
        <w:rPr>
          <w:bCs/>
          <w:sz w:val="28"/>
        </w:rPr>
        <w:t>Ударниковскому</w:t>
      </w:r>
      <w:r>
        <w:rPr>
          <w:bCs/>
          <w:sz w:val="28"/>
        </w:rPr>
        <w:t xml:space="preserve">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084DFC">
        <w:rPr>
          <w:bCs/>
          <w:sz w:val="28"/>
        </w:rPr>
        <w:t>Борисовой Ольги Вячеславовны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B41750" w:rsidRDefault="00B41750" w:rsidP="00CE0585">
      <w:pPr>
        <w:jc w:val="center"/>
        <w:rPr>
          <w:sz w:val="28"/>
          <w:szCs w:val="28"/>
        </w:rPr>
      </w:pPr>
    </w:p>
    <w:p w:rsidR="00B41750" w:rsidRDefault="00B4175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B41750" w:rsidRPr="00E33682" w:rsidRDefault="00B41750" w:rsidP="00CE0585">
      <w:pPr>
        <w:jc w:val="center"/>
        <w:rPr>
          <w:spacing w:val="60"/>
          <w:sz w:val="28"/>
          <w:szCs w:val="28"/>
        </w:rPr>
      </w:pPr>
    </w:p>
    <w:p w:rsidR="00B41750" w:rsidRDefault="00B41750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084DFC">
        <w:rPr>
          <w:bCs/>
          <w:sz w:val="28"/>
        </w:rPr>
        <w:t>Борисов</w:t>
      </w:r>
      <w:r>
        <w:rPr>
          <w:bCs/>
          <w:sz w:val="28"/>
        </w:rPr>
        <w:t>у</w:t>
      </w:r>
      <w:r w:rsidRPr="00084DFC">
        <w:rPr>
          <w:bCs/>
          <w:sz w:val="28"/>
        </w:rPr>
        <w:t xml:space="preserve"> Ольг</w:t>
      </w:r>
      <w:r>
        <w:rPr>
          <w:bCs/>
          <w:sz w:val="28"/>
        </w:rPr>
        <w:t>у</w:t>
      </w:r>
      <w:r w:rsidRPr="00084DFC">
        <w:rPr>
          <w:bCs/>
          <w:sz w:val="28"/>
        </w:rPr>
        <w:t xml:space="preserve"> Вячеславовн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B41750" w:rsidRPr="003A09BC" w:rsidRDefault="00B4175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16 часов 41 мин. </w:t>
      </w:r>
    </w:p>
    <w:p w:rsidR="00B41750" w:rsidRDefault="00B41750" w:rsidP="00AC13C3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B41750" w:rsidRPr="00A075F2" w:rsidRDefault="00B4175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B41750" w:rsidRDefault="00B4175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B41750" w:rsidRDefault="00B4175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B41750" w:rsidRPr="00A075F2" w:rsidRDefault="00B4175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41750" w:rsidRDefault="00B41750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B41750" w:rsidRDefault="00B41750" w:rsidP="00CE0585">
      <w:pPr>
        <w:pStyle w:val="BodyText"/>
        <w:spacing w:line="240" w:lineRule="auto"/>
      </w:pPr>
    </w:p>
    <w:p w:rsidR="00B41750" w:rsidRDefault="00B41750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B4175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4DFC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393B"/>
    <w:rsid w:val="00104073"/>
    <w:rsid w:val="0010413D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87CB1"/>
    <w:rsid w:val="00190B4F"/>
    <w:rsid w:val="001A05CD"/>
    <w:rsid w:val="001A2023"/>
    <w:rsid w:val="001B3504"/>
    <w:rsid w:val="001C385C"/>
    <w:rsid w:val="001C4172"/>
    <w:rsid w:val="001D4505"/>
    <w:rsid w:val="001D6B4A"/>
    <w:rsid w:val="001D7BCD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26B6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A5DEC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7BA9"/>
    <w:rsid w:val="00411A02"/>
    <w:rsid w:val="00413449"/>
    <w:rsid w:val="004141E6"/>
    <w:rsid w:val="00422189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6849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3D6F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72A20"/>
    <w:rsid w:val="0067637B"/>
    <w:rsid w:val="00680AC0"/>
    <w:rsid w:val="006819D8"/>
    <w:rsid w:val="006952BA"/>
    <w:rsid w:val="006A159D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686A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4156"/>
    <w:rsid w:val="009147C6"/>
    <w:rsid w:val="009156EA"/>
    <w:rsid w:val="00916BAF"/>
    <w:rsid w:val="00922722"/>
    <w:rsid w:val="00924117"/>
    <w:rsid w:val="00924959"/>
    <w:rsid w:val="009308EA"/>
    <w:rsid w:val="00933C2D"/>
    <w:rsid w:val="009346F7"/>
    <w:rsid w:val="00940057"/>
    <w:rsid w:val="0095793C"/>
    <w:rsid w:val="00962018"/>
    <w:rsid w:val="00970218"/>
    <w:rsid w:val="00972E1F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13C3"/>
    <w:rsid w:val="00AC481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41750"/>
    <w:rsid w:val="00B641B7"/>
    <w:rsid w:val="00B7601B"/>
    <w:rsid w:val="00B97427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53B73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3588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4F4B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E5F1E"/>
    <w:rsid w:val="00EF09C7"/>
    <w:rsid w:val="00EF73B3"/>
    <w:rsid w:val="00F00101"/>
    <w:rsid w:val="00F01182"/>
    <w:rsid w:val="00F0293B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C7B9D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7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357</Words>
  <Characters>2037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2018-08-04T07:51:00Z</cp:lastPrinted>
  <dcterms:created xsi:type="dcterms:W3CDTF">2018-08-04T07:52:00Z</dcterms:created>
  <dcterms:modified xsi:type="dcterms:W3CDTF">2018-08-04T07:54:00Z</dcterms:modified>
</cp:coreProperties>
</file>