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0FD" w:rsidRPr="00D97A48" w:rsidRDefault="006C60FD" w:rsidP="007E6F71">
      <w:pPr>
        <w:pStyle w:val="Heading1"/>
        <w:jc w:val="center"/>
        <w:rPr>
          <w:sz w:val="28"/>
          <w:szCs w:val="28"/>
        </w:rPr>
      </w:pPr>
      <w:r w:rsidRPr="00046663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C60FD" w:rsidRDefault="006C60FD" w:rsidP="007E6F71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C60FD" w:rsidRDefault="006C60FD" w:rsidP="007E6F71">
      <w:pPr>
        <w:jc w:val="center"/>
        <w:rPr>
          <w:b/>
          <w:sz w:val="28"/>
          <w:szCs w:val="28"/>
        </w:rPr>
      </w:pPr>
    </w:p>
    <w:p w:rsidR="006C60FD" w:rsidRDefault="006C60FD" w:rsidP="007E6F71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C60FD" w:rsidRPr="00CD11D7" w:rsidRDefault="006C60FD" w:rsidP="007E6F71"/>
    <w:p w:rsidR="006C60FD" w:rsidRPr="005D1CD6" w:rsidRDefault="006C60FD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15-78</w:t>
      </w:r>
      <w:bookmarkStart w:id="0" w:name="_GoBack"/>
      <w:bookmarkEnd w:id="0"/>
    </w:p>
    <w:p w:rsidR="006C60FD" w:rsidRDefault="006C60FD" w:rsidP="007E6F71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17-55                                                                                                       </w:t>
      </w:r>
    </w:p>
    <w:p w:rsidR="006C60FD" w:rsidRPr="005D1CD6" w:rsidRDefault="006C60FD" w:rsidP="00AB24FA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C60FD" w:rsidRPr="006F79C3" w:rsidRDefault="006C60FD" w:rsidP="007E6F71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C60FD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C60FD" w:rsidRPr="006F79C3" w:rsidRDefault="006C60FD" w:rsidP="00B94C0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Комиссаровскому десятимандатному избирательному округу № 1 Вениковой Галины Александровны,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6C60FD" w:rsidRDefault="006C60FD" w:rsidP="007E6F71">
      <w:pPr>
        <w:jc w:val="center"/>
        <w:rPr>
          <w:b/>
          <w:bCs/>
          <w:sz w:val="28"/>
        </w:rPr>
      </w:pPr>
    </w:p>
    <w:p w:rsidR="006C60FD" w:rsidRPr="005A0F8F" w:rsidRDefault="006C60FD" w:rsidP="007E6F71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Комиссаровского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94C02">
        <w:rPr>
          <w:bCs/>
          <w:sz w:val="28"/>
        </w:rPr>
        <w:t>Вениковой Галины Александровны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C60FD" w:rsidRDefault="006C60FD" w:rsidP="007E6F71">
      <w:pPr>
        <w:jc w:val="center"/>
        <w:rPr>
          <w:sz w:val="28"/>
          <w:szCs w:val="28"/>
        </w:rPr>
      </w:pPr>
    </w:p>
    <w:p w:rsidR="006C60FD" w:rsidRDefault="006C60FD" w:rsidP="007E6F71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C60FD" w:rsidRPr="00E33682" w:rsidRDefault="006C60FD" w:rsidP="007E6F71">
      <w:pPr>
        <w:jc w:val="center"/>
        <w:rPr>
          <w:spacing w:val="60"/>
          <w:sz w:val="28"/>
          <w:szCs w:val="28"/>
        </w:rPr>
      </w:pPr>
    </w:p>
    <w:p w:rsidR="006C60FD" w:rsidRDefault="006C60FD" w:rsidP="007E6F71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Комиссаровского</w:t>
      </w:r>
      <w:r w:rsidRPr="00614E05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Комиссаровскому</w:t>
      </w:r>
      <w:r w:rsidRPr="00614E05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94C02">
        <w:rPr>
          <w:bCs/>
          <w:sz w:val="28"/>
        </w:rPr>
        <w:t>Веников</w:t>
      </w:r>
      <w:r>
        <w:rPr>
          <w:bCs/>
          <w:sz w:val="28"/>
        </w:rPr>
        <w:t>у</w:t>
      </w:r>
      <w:r w:rsidRPr="00B94C02">
        <w:rPr>
          <w:bCs/>
          <w:sz w:val="28"/>
        </w:rPr>
        <w:t xml:space="preserve"> Галин</w:t>
      </w:r>
      <w:r>
        <w:rPr>
          <w:bCs/>
          <w:sz w:val="28"/>
        </w:rPr>
        <w:t>у</w:t>
      </w:r>
      <w:r w:rsidRPr="00B94C02">
        <w:rPr>
          <w:bCs/>
          <w:sz w:val="28"/>
        </w:rPr>
        <w:t xml:space="preserve"> Александровн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 xml:space="preserve">в порядке </w:t>
      </w:r>
      <w:r w:rsidRPr="00B353A0">
        <w:rPr>
          <w:sz w:val="28"/>
          <w:szCs w:val="28"/>
        </w:rPr>
        <w:t>самовыдвижения</w:t>
      </w:r>
      <w:r w:rsidRPr="00B353A0">
        <w:rPr>
          <w:bCs/>
          <w:sz w:val="28"/>
        </w:rPr>
        <w:t>.</w:t>
      </w:r>
    </w:p>
    <w:p w:rsidR="006C60FD" w:rsidRDefault="006C60FD" w:rsidP="007E6F71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C60FD" w:rsidRPr="00A075F2" w:rsidRDefault="006C60FD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C60FD" w:rsidRDefault="006C60FD" w:rsidP="007E6F71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C60FD" w:rsidRDefault="006C60FD" w:rsidP="007E6F71">
      <w:pPr>
        <w:pStyle w:val="BodyText"/>
        <w:spacing w:line="240" w:lineRule="auto"/>
      </w:pPr>
    </w:p>
    <w:p w:rsidR="006C60FD" w:rsidRDefault="006C60FD" w:rsidP="007E6F71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C60FD" w:rsidRDefault="006C60FD" w:rsidP="007E6F71">
      <w:pPr>
        <w:pStyle w:val="BodyText"/>
        <w:spacing w:line="240" w:lineRule="auto"/>
      </w:pPr>
    </w:p>
    <w:p w:rsidR="006C60FD" w:rsidRDefault="006C60FD" w:rsidP="007E6F71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C60FD" w:rsidSect="007E6F71">
      <w:pgSz w:w="11907" w:h="16840" w:code="9"/>
      <w:pgMar w:top="364" w:right="567" w:bottom="42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663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64ED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0701"/>
    <w:rsid w:val="00177EAB"/>
    <w:rsid w:val="00177F03"/>
    <w:rsid w:val="00184ECA"/>
    <w:rsid w:val="00190562"/>
    <w:rsid w:val="00190B4F"/>
    <w:rsid w:val="001A0552"/>
    <w:rsid w:val="001A05CD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98D"/>
    <w:rsid w:val="00266763"/>
    <w:rsid w:val="00290DE9"/>
    <w:rsid w:val="00293D33"/>
    <w:rsid w:val="002B767A"/>
    <w:rsid w:val="002C02F4"/>
    <w:rsid w:val="002C4298"/>
    <w:rsid w:val="002C639B"/>
    <w:rsid w:val="002C6F8E"/>
    <w:rsid w:val="002D01C1"/>
    <w:rsid w:val="002D2B0D"/>
    <w:rsid w:val="002D7465"/>
    <w:rsid w:val="002E0573"/>
    <w:rsid w:val="002E32A6"/>
    <w:rsid w:val="002E3FD4"/>
    <w:rsid w:val="002E6E0C"/>
    <w:rsid w:val="002F7BC8"/>
    <w:rsid w:val="00301EA3"/>
    <w:rsid w:val="003060EB"/>
    <w:rsid w:val="0031670A"/>
    <w:rsid w:val="00327FDE"/>
    <w:rsid w:val="00346A36"/>
    <w:rsid w:val="003519BC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27C5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604D"/>
    <w:rsid w:val="00672A20"/>
    <w:rsid w:val="0067637B"/>
    <w:rsid w:val="00680AC0"/>
    <w:rsid w:val="006A159D"/>
    <w:rsid w:val="006B08D5"/>
    <w:rsid w:val="006B1E1D"/>
    <w:rsid w:val="006C60F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00A7"/>
    <w:rsid w:val="00743827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F71"/>
    <w:rsid w:val="007E7450"/>
    <w:rsid w:val="007F2C6D"/>
    <w:rsid w:val="00801C1F"/>
    <w:rsid w:val="00817C5A"/>
    <w:rsid w:val="00826114"/>
    <w:rsid w:val="00831F47"/>
    <w:rsid w:val="00832197"/>
    <w:rsid w:val="00836E7A"/>
    <w:rsid w:val="00846583"/>
    <w:rsid w:val="00867E0F"/>
    <w:rsid w:val="0087561E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8F7DC6"/>
    <w:rsid w:val="009147C6"/>
    <w:rsid w:val="009156EA"/>
    <w:rsid w:val="00924117"/>
    <w:rsid w:val="00924959"/>
    <w:rsid w:val="00933C2D"/>
    <w:rsid w:val="00933FDF"/>
    <w:rsid w:val="00940057"/>
    <w:rsid w:val="0095243E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24FA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353A0"/>
    <w:rsid w:val="00B641B7"/>
    <w:rsid w:val="00B7601B"/>
    <w:rsid w:val="00B94C02"/>
    <w:rsid w:val="00BB19FD"/>
    <w:rsid w:val="00BB424F"/>
    <w:rsid w:val="00BD0BE8"/>
    <w:rsid w:val="00BE3732"/>
    <w:rsid w:val="00BE381E"/>
    <w:rsid w:val="00C061A8"/>
    <w:rsid w:val="00C125B5"/>
    <w:rsid w:val="00C1644B"/>
    <w:rsid w:val="00C22C99"/>
    <w:rsid w:val="00C35D5C"/>
    <w:rsid w:val="00C5184A"/>
    <w:rsid w:val="00C605D4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A618E"/>
    <w:rsid w:val="00CB0EB5"/>
    <w:rsid w:val="00CB0EC7"/>
    <w:rsid w:val="00CB1114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27D27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3A7C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95C3A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66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46663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46663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46663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46663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0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208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208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08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46663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B208F"/>
    <w:rPr>
      <w:sz w:val="16"/>
      <w:szCs w:val="16"/>
    </w:rPr>
  </w:style>
  <w:style w:type="paragraph" w:customStyle="1" w:styleId="ConsPlusNormal">
    <w:name w:val="ConsPlusNormal"/>
    <w:uiPriority w:val="99"/>
    <w:rsid w:val="0004666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46663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B208F"/>
    <w:rPr>
      <w:sz w:val="24"/>
      <w:szCs w:val="24"/>
    </w:rPr>
  </w:style>
  <w:style w:type="paragraph" w:styleId="BlockText">
    <w:name w:val="Block Text"/>
    <w:basedOn w:val="Normal"/>
    <w:uiPriority w:val="99"/>
    <w:rsid w:val="00046663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08F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B208F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208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B208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208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B208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55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284</Words>
  <Characters>1625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2016-08-24T12:20:00Z</dcterms:created>
  <dcterms:modified xsi:type="dcterms:W3CDTF">2017-03-31T11:50:00Z</dcterms:modified>
</cp:coreProperties>
</file>