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41" w:rsidRPr="00D97A48" w:rsidRDefault="00FC5A41" w:rsidP="00D97A48">
      <w:pPr>
        <w:pStyle w:val="Heading1"/>
        <w:jc w:val="center"/>
        <w:rPr>
          <w:sz w:val="28"/>
          <w:szCs w:val="28"/>
        </w:rPr>
      </w:pPr>
      <w:r w:rsidRPr="00FA030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C5A41" w:rsidRDefault="00FC5A41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C5A41" w:rsidRDefault="00FC5A41" w:rsidP="00D97A48">
      <w:pPr>
        <w:jc w:val="center"/>
        <w:rPr>
          <w:b/>
          <w:sz w:val="28"/>
          <w:szCs w:val="28"/>
        </w:rPr>
      </w:pPr>
    </w:p>
    <w:p w:rsidR="00FC5A41" w:rsidRPr="002F71AC" w:rsidRDefault="00FC5A41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C5A41" w:rsidRPr="005D1CD6" w:rsidRDefault="00FC5A4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14-33</w:t>
      </w:r>
    </w:p>
    <w:p w:rsidR="00FC5A41" w:rsidRDefault="00FC5A4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15-42                                                                                                     </w:t>
      </w:r>
    </w:p>
    <w:p w:rsidR="00FC5A41" w:rsidRPr="005D1CD6" w:rsidRDefault="00FC5A41" w:rsidP="009E2E8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C5A41" w:rsidRPr="006F79C3" w:rsidRDefault="00FC5A41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C5A4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C5A41" w:rsidRPr="006F79C3" w:rsidRDefault="00FC5A41" w:rsidP="0079104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Журавлева Сергея Алексеевича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bookmarkStart w:id="0" w:name="_GoBack"/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  <w:bookmarkEnd w:id="0"/>
          </w:p>
        </w:tc>
      </w:tr>
    </w:tbl>
    <w:p w:rsidR="00FC5A41" w:rsidRDefault="00FC5A41" w:rsidP="00CE0585">
      <w:pPr>
        <w:jc w:val="center"/>
        <w:rPr>
          <w:b/>
          <w:bCs/>
          <w:sz w:val="28"/>
        </w:rPr>
      </w:pPr>
    </w:p>
    <w:p w:rsidR="00FC5A41" w:rsidRPr="005A0F8F" w:rsidRDefault="00FC5A41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9104E">
        <w:rPr>
          <w:bCs/>
          <w:sz w:val="28"/>
        </w:rPr>
        <w:t>Журавлева Сергея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C5A41" w:rsidRDefault="00FC5A41" w:rsidP="00CE0585">
      <w:pPr>
        <w:jc w:val="center"/>
        <w:rPr>
          <w:sz w:val="28"/>
          <w:szCs w:val="28"/>
        </w:rPr>
      </w:pPr>
    </w:p>
    <w:p w:rsidR="00FC5A41" w:rsidRDefault="00FC5A41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C5A41" w:rsidRPr="00E33682" w:rsidRDefault="00FC5A41" w:rsidP="00CE0585">
      <w:pPr>
        <w:jc w:val="center"/>
        <w:rPr>
          <w:spacing w:val="60"/>
          <w:sz w:val="28"/>
          <w:szCs w:val="28"/>
        </w:rPr>
      </w:pPr>
    </w:p>
    <w:p w:rsidR="00FC5A41" w:rsidRDefault="00FC5A41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9104E">
        <w:rPr>
          <w:bCs/>
          <w:sz w:val="28"/>
        </w:rPr>
        <w:t>Журавлева Сергея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C5A41" w:rsidRDefault="00FC5A41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C5A41" w:rsidRPr="00A075F2" w:rsidRDefault="00FC5A4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C5A41" w:rsidRDefault="00FC5A4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C5A41" w:rsidRDefault="00FC5A41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C5A41" w:rsidRPr="00A075F2" w:rsidRDefault="00FC5A4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C5A41" w:rsidRDefault="00FC5A41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C5A41" w:rsidRDefault="00FC5A41" w:rsidP="00CE0585">
      <w:pPr>
        <w:pStyle w:val="BodyText"/>
        <w:spacing w:line="240" w:lineRule="auto"/>
      </w:pPr>
    </w:p>
    <w:p w:rsidR="00FC5A41" w:rsidRDefault="00FC5A41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C5A41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45C4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4F69B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D3D43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584E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E2E8E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A0302"/>
    <w:rsid w:val="00FB209C"/>
    <w:rsid w:val="00FB2158"/>
    <w:rsid w:val="00FB4E04"/>
    <w:rsid w:val="00FB7E06"/>
    <w:rsid w:val="00FC25C6"/>
    <w:rsid w:val="00FC3E55"/>
    <w:rsid w:val="00FC5A41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30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030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A030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030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030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12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12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12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124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A030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F3124"/>
    <w:rPr>
      <w:sz w:val="16"/>
      <w:szCs w:val="16"/>
    </w:rPr>
  </w:style>
  <w:style w:type="paragraph" w:customStyle="1" w:styleId="ConsPlusNormal">
    <w:name w:val="ConsPlusNormal"/>
    <w:uiPriority w:val="99"/>
    <w:rsid w:val="00FA030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A030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F3124"/>
    <w:rPr>
      <w:sz w:val="24"/>
      <w:szCs w:val="24"/>
    </w:rPr>
  </w:style>
  <w:style w:type="paragraph" w:styleId="BlockText">
    <w:name w:val="Block Text"/>
    <w:basedOn w:val="Normal"/>
    <w:uiPriority w:val="99"/>
    <w:rsid w:val="00FA030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124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F312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F312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3124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F3124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312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17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329</Words>
  <Characters>1877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2016-08-22T06:08:00Z</dcterms:created>
  <dcterms:modified xsi:type="dcterms:W3CDTF">2017-03-31T11:20:00Z</dcterms:modified>
</cp:coreProperties>
</file>