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1BB" w:rsidRPr="00D97A48" w:rsidRDefault="004B41BB" w:rsidP="00D97A48">
      <w:pPr>
        <w:pStyle w:val="Heading1"/>
        <w:jc w:val="center"/>
        <w:rPr>
          <w:sz w:val="28"/>
          <w:szCs w:val="28"/>
        </w:rPr>
      </w:pPr>
      <w:r w:rsidRPr="00E86E5E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4B41BB" w:rsidRDefault="004B41B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4B41BB" w:rsidRDefault="004B41BB" w:rsidP="00D97A48">
      <w:pPr>
        <w:jc w:val="center"/>
        <w:rPr>
          <w:b/>
          <w:sz w:val="28"/>
          <w:szCs w:val="28"/>
        </w:rPr>
      </w:pPr>
    </w:p>
    <w:p w:rsidR="004B41BB" w:rsidRPr="002F71AC" w:rsidRDefault="004B41B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4B41BB" w:rsidRPr="005D1CD6" w:rsidRDefault="004B41B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14-29</w:t>
      </w:r>
    </w:p>
    <w:p w:rsidR="004B41BB" w:rsidRDefault="004B41B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15-30                                                                                                     </w:t>
      </w:r>
    </w:p>
    <w:p w:rsidR="004B41BB" w:rsidRPr="005D1CD6" w:rsidRDefault="004B41BB" w:rsidP="00152155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4B41BB" w:rsidRPr="006F79C3" w:rsidRDefault="004B41B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4B41B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4B41BB" w:rsidRPr="006F79C3" w:rsidRDefault="004B41BB" w:rsidP="005A0388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Тоткаловой Галины Ивановны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4B41BB" w:rsidRDefault="004B41BB" w:rsidP="00CE0585">
      <w:pPr>
        <w:jc w:val="center"/>
        <w:rPr>
          <w:b/>
          <w:bCs/>
          <w:sz w:val="28"/>
        </w:rPr>
      </w:pPr>
    </w:p>
    <w:p w:rsidR="004B41BB" w:rsidRPr="005A0F8F" w:rsidRDefault="004B41B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A0388">
        <w:rPr>
          <w:bCs/>
          <w:sz w:val="28"/>
        </w:rPr>
        <w:t>Тоткаловой Галины Ивановны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4B41BB" w:rsidRDefault="004B41BB" w:rsidP="00CE0585">
      <w:pPr>
        <w:jc w:val="center"/>
        <w:rPr>
          <w:sz w:val="28"/>
          <w:szCs w:val="28"/>
        </w:rPr>
      </w:pPr>
    </w:p>
    <w:p w:rsidR="004B41BB" w:rsidRDefault="004B41B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4B41BB" w:rsidRPr="00E33682" w:rsidRDefault="004B41BB" w:rsidP="00CE0585">
      <w:pPr>
        <w:jc w:val="center"/>
        <w:rPr>
          <w:spacing w:val="60"/>
          <w:sz w:val="28"/>
          <w:szCs w:val="28"/>
        </w:rPr>
      </w:pPr>
    </w:p>
    <w:p w:rsidR="004B41BB" w:rsidRDefault="004B41B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A0388">
        <w:rPr>
          <w:bCs/>
          <w:sz w:val="28"/>
        </w:rPr>
        <w:t>Тоткалов</w:t>
      </w:r>
      <w:r>
        <w:rPr>
          <w:bCs/>
          <w:sz w:val="28"/>
        </w:rPr>
        <w:t>у</w:t>
      </w:r>
      <w:bookmarkStart w:id="0" w:name="_GoBack"/>
      <w:bookmarkEnd w:id="0"/>
      <w:r w:rsidRPr="005A0388">
        <w:rPr>
          <w:bCs/>
          <w:sz w:val="28"/>
        </w:rPr>
        <w:t xml:space="preserve"> Галин</w:t>
      </w:r>
      <w:r>
        <w:rPr>
          <w:bCs/>
          <w:sz w:val="28"/>
        </w:rPr>
        <w:t>у</w:t>
      </w:r>
      <w:r w:rsidRPr="005A0388">
        <w:rPr>
          <w:bCs/>
          <w:sz w:val="28"/>
        </w:rPr>
        <w:t xml:space="preserve"> Ивановн</w:t>
      </w:r>
      <w:r>
        <w:rPr>
          <w:bCs/>
          <w:sz w:val="28"/>
        </w:rPr>
        <w:t>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4B41BB" w:rsidRDefault="004B41B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4B41BB" w:rsidRPr="00A075F2" w:rsidRDefault="004B41B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4B41BB" w:rsidRDefault="004B41B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4B41BB" w:rsidRDefault="004B41B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4B41BB" w:rsidRPr="00A075F2" w:rsidRDefault="004B41B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B41BB" w:rsidRDefault="004B41B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4B41BB" w:rsidRDefault="004B41BB" w:rsidP="00CE0585">
      <w:pPr>
        <w:pStyle w:val="BodyText"/>
        <w:spacing w:line="240" w:lineRule="auto"/>
      </w:pPr>
    </w:p>
    <w:p w:rsidR="004B41BB" w:rsidRDefault="004B41B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4B41B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2155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84C64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1BB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562A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2B3A"/>
    <w:rsid w:val="00B641B7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6E5E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6E5E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86E5E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86E5E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E86E5E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E86E5E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0C6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0C6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0C6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0C6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E86E5E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80C62"/>
    <w:rPr>
      <w:sz w:val="16"/>
      <w:szCs w:val="16"/>
    </w:rPr>
  </w:style>
  <w:style w:type="paragraph" w:customStyle="1" w:styleId="ConsPlusNormal">
    <w:name w:val="ConsPlusNormal"/>
    <w:uiPriority w:val="99"/>
    <w:rsid w:val="00E86E5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86E5E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80C62"/>
    <w:rPr>
      <w:sz w:val="24"/>
      <w:szCs w:val="24"/>
    </w:rPr>
  </w:style>
  <w:style w:type="paragraph" w:styleId="BlockText">
    <w:name w:val="Block Text"/>
    <w:basedOn w:val="Normal"/>
    <w:uiPriority w:val="99"/>
    <w:rsid w:val="00E86E5E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0C62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080C6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80C6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80C62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80C62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0C6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466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320</Words>
  <Characters>1827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2016-08-17T08:39:00Z</dcterms:created>
  <dcterms:modified xsi:type="dcterms:W3CDTF">2017-03-31T11:19:00Z</dcterms:modified>
</cp:coreProperties>
</file>