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6E1" w:rsidRPr="00D97A48" w:rsidRDefault="005256E1" w:rsidP="00D97A48">
      <w:pPr>
        <w:pStyle w:val="Heading1"/>
        <w:jc w:val="center"/>
        <w:rPr>
          <w:sz w:val="28"/>
          <w:szCs w:val="28"/>
        </w:rPr>
      </w:pPr>
      <w:r w:rsidRPr="0023325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5256E1" w:rsidRDefault="005256E1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256E1" w:rsidRDefault="005256E1" w:rsidP="00D97A48">
      <w:pPr>
        <w:jc w:val="center"/>
        <w:rPr>
          <w:b/>
          <w:sz w:val="28"/>
          <w:szCs w:val="28"/>
        </w:rPr>
      </w:pPr>
    </w:p>
    <w:p w:rsidR="005256E1" w:rsidRPr="002F71AC" w:rsidRDefault="005256E1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5256E1" w:rsidRPr="005D1CD6" w:rsidRDefault="005256E1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14-12</w:t>
      </w:r>
    </w:p>
    <w:p w:rsidR="005256E1" w:rsidRPr="005D1CD6" w:rsidRDefault="005256E1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14-37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5256E1" w:rsidRPr="006F79C3" w:rsidRDefault="005256E1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256E1" w:rsidRPr="00BA7014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256E1" w:rsidRPr="00BA7014" w:rsidRDefault="005256E1" w:rsidP="00BA7014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 w:rsidRPr="00BA7014">
              <w:rPr>
                <w:b/>
                <w:bCs/>
                <w:sz w:val="28"/>
              </w:rPr>
              <w:t>О регистрации кандидата в депутаты Собрания депутатов Владимировского сельского поселения Красносулинского района Ростовской области четвертого созыва по Владимировскому десятимандатному избирательному округу № 1 Бурьянова Александра Анатольевича,</w:t>
            </w:r>
            <w:r w:rsidRPr="00BA7014">
              <w:rPr>
                <w:b/>
                <w:sz w:val="28"/>
                <w:szCs w:val="28"/>
              </w:rPr>
              <w:t xml:space="preserve"> выдвинутого 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5256E1" w:rsidRPr="00BA7014" w:rsidRDefault="005256E1" w:rsidP="00CE0585">
      <w:pPr>
        <w:jc w:val="center"/>
        <w:rPr>
          <w:b/>
          <w:bCs/>
          <w:sz w:val="28"/>
        </w:rPr>
      </w:pPr>
    </w:p>
    <w:p w:rsidR="005256E1" w:rsidRPr="005A0F8F" w:rsidRDefault="005256E1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BA7014">
        <w:rPr>
          <w:bCs/>
          <w:sz w:val="28"/>
        </w:rPr>
        <w:t>Бурьянов</w:t>
      </w:r>
      <w:r>
        <w:rPr>
          <w:bCs/>
          <w:sz w:val="28"/>
        </w:rPr>
        <w:t>а</w:t>
      </w:r>
      <w:r w:rsidRPr="00BA7014">
        <w:rPr>
          <w:bCs/>
          <w:sz w:val="28"/>
        </w:rPr>
        <w:t xml:space="preserve"> </w:t>
      </w:r>
      <w:r>
        <w:rPr>
          <w:bCs/>
          <w:sz w:val="28"/>
        </w:rPr>
        <w:t>Александра  Анатольевича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5256E1" w:rsidRDefault="005256E1" w:rsidP="00CE0585">
      <w:pPr>
        <w:jc w:val="center"/>
        <w:rPr>
          <w:sz w:val="28"/>
          <w:szCs w:val="28"/>
        </w:rPr>
      </w:pPr>
    </w:p>
    <w:p w:rsidR="005256E1" w:rsidRDefault="005256E1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256E1" w:rsidRPr="00E33682" w:rsidRDefault="005256E1" w:rsidP="00CE0585">
      <w:pPr>
        <w:jc w:val="center"/>
        <w:rPr>
          <w:spacing w:val="60"/>
          <w:sz w:val="28"/>
          <w:szCs w:val="28"/>
        </w:rPr>
      </w:pPr>
    </w:p>
    <w:p w:rsidR="005256E1" w:rsidRDefault="005256E1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Бурьянова  Александра</w:t>
      </w:r>
      <w:bookmarkStart w:id="0" w:name="_GoBack"/>
      <w:bookmarkEnd w:id="0"/>
      <w:r>
        <w:rPr>
          <w:bCs/>
          <w:sz w:val="28"/>
        </w:rPr>
        <w:t xml:space="preserve"> Анатольевича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5256E1" w:rsidRDefault="005256E1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5256E1" w:rsidRPr="00A075F2" w:rsidRDefault="005256E1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5256E1" w:rsidRDefault="005256E1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5256E1" w:rsidRDefault="005256E1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5256E1" w:rsidRPr="00A075F2" w:rsidRDefault="005256E1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256E1" w:rsidRDefault="005256E1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5256E1" w:rsidRDefault="005256E1" w:rsidP="00CE0585">
      <w:pPr>
        <w:pStyle w:val="BodyText"/>
        <w:spacing w:line="240" w:lineRule="auto"/>
      </w:pPr>
    </w:p>
    <w:p w:rsidR="005256E1" w:rsidRDefault="005256E1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5256E1" w:rsidSect="00AD57F4">
      <w:pgSz w:w="11907" w:h="16840" w:code="9"/>
      <w:pgMar w:top="364" w:right="567" w:bottom="636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5D95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07559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D4505"/>
    <w:rsid w:val="001D6B4A"/>
    <w:rsid w:val="001F5548"/>
    <w:rsid w:val="00204F6F"/>
    <w:rsid w:val="00221F6D"/>
    <w:rsid w:val="00233259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25A6"/>
    <w:rsid w:val="00513C7C"/>
    <w:rsid w:val="00515BCC"/>
    <w:rsid w:val="005256E1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7014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639E6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1DC4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09F0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25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33259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33259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33259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33259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110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110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110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110D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233259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F110D"/>
    <w:rPr>
      <w:sz w:val="16"/>
      <w:szCs w:val="16"/>
    </w:rPr>
  </w:style>
  <w:style w:type="paragraph" w:customStyle="1" w:styleId="ConsPlusNormal">
    <w:name w:val="ConsPlusNormal"/>
    <w:uiPriority w:val="99"/>
    <w:rsid w:val="0023325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233259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F110D"/>
    <w:rPr>
      <w:sz w:val="24"/>
      <w:szCs w:val="24"/>
    </w:rPr>
  </w:style>
  <w:style w:type="paragraph" w:styleId="BlockText">
    <w:name w:val="Block Text"/>
    <w:basedOn w:val="Normal"/>
    <w:uiPriority w:val="99"/>
    <w:rsid w:val="00233259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110D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F110D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7F110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F110D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F110D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F110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914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</Pages>
  <Words>319</Words>
  <Characters>1820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2016-08-17T07:14:00Z</dcterms:created>
  <dcterms:modified xsi:type="dcterms:W3CDTF">2017-03-31T11:16:00Z</dcterms:modified>
</cp:coreProperties>
</file>