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F0C" w:rsidRPr="00D97A48" w:rsidRDefault="00842F0C" w:rsidP="005D5017">
      <w:pPr>
        <w:pStyle w:val="Heading1"/>
        <w:jc w:val="center"/>
        <w:rPr>
          <w:sz w:val="28"/>
          <w:szCs w:val="28"/>
        </w:rPr>
      </w:pPr>
      <w:r w:rsidRPr="003B065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42F0C" w:rsidRDefault="00842F0C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842F0C" w:rsidRDefault="00842F0C" w:rsidP="005D5017">
      <w:pPr>
        <w:jc w:val="center"/>
        <w:rPr>
          <w:b/>
          <w:sz w:val="28"/>
          <w:szCs w:val="28"/>
        </w:rPr>
      </w:pPr>
    </w:p>
    <w:p w:rsidR="00842F0C" w:rsidRDefault="00842F0C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42F0C" w:rsidRPr="00CD11D7" w:rsidRDefault="00842F0C" w:rsidP="005D5017"/>
    <w:p w:rsidR="00842F0C" w:rsidRPr="005D1CD6" w:rsidRDefault="00842F0C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16</w:t>
      </w:r>
    </w:p>
    <w:p w:rsidR="00842F0C" w:rsidRPr="005D1CD6" w:rsidRDefault="00842F0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42F0C" w:rsidRPr="006F79C3" w:rsidRDefault="00842F0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42F0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42F0C" w:rsidRPr="003071B1" w:rsidRDefault="00842F0C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Проценко Ирины Александровны,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842F0C" w:rsidRDefault="00842F0C" w:rsidP="005D5017">
      <w:pPr>
        <w:ind w:firstLine="709"/>
        <w:jc w:val="center"/>
        <w:rPr>
          <w:b/>
          <w:bCs/>
          <w:sz w:val="28"/>
        </w:rPr>
      </w:pPr>
    </w:p>
    <w:p w:rsidR="00842F0C" w:rsidRPr="009153EC" w:rsidRDefault="00842F0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Проценко Ирины Александровны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842F0C" w:rsidRPr="009153EC" w:rsidRDefault="00842F0C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Проценко Ириной Александровной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842F0C" w:rsidRPr="009153EC" w:rsidRDefault="00842F0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842F0C" w:rsidRDefault="00842F0C" w:rsidP="005D5017">
      <w:pPr>
        <w:ind w:firstLine="709"/>
        <w:jc w:val="center"/>
        <w:rPr>
          <w:sz w:val="28"/>
          <w:szCs w:val="28"/>
        </w:rPr>
      </w:pPr>
    </w:p>
    <w:p w:rsidR="00842F0C" w:rsidRDefault="00842F0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42F0C" w:rsidRPr="00E33682" w:rsidRDefault="00842F0C" w:rsidP="005D5017">
      <w:pPr>
        <w:ind w:firstLine="709"/>
        <w:jc w:val="center"/>
        <w:rPr>
          <w:spacing w:val="60"/>
          <w:sz w:val="28"/>
          <w:szCs w:val="28"/>
        </w:rPr>
      </w:pPr>
    </w:p>
    <w:p w:rsidR="00842F0C" w:rsidRPr="009153EC" w:rsidRDefault="00842F0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Проценко Ирину Александровну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1987 </w:t>
      </w:r>
      <w:r w:rsidRPr="009153EC">
        <w:rPr>
          <w:sz w:val="28"/>
        </w:rPr>
        <w:t xml:space="preserve">года рождения, место </w:t>
      </w:r>
      <w:r>
        <w:rPr>
          <w:sz w:val="28"/>
        </w:rPr>
        <w:t>жительства: Ростовская область, г. Красный Сулин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АО «Почта России», начальник отделения связи, </w:t>
      </w:r>
      <w:r w:rsidRPr="009153EC">
        <w:rPr>
          <w:sz w:val="28"/>
        </w:rPr>
        <w:t xml:space="preserve">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44</w:t>
      </w:r>
      <w:r w:rsidRPr="00477C45">
        <w:rPr>
          <w:sz w:val="28"/>
        </w:rPr>
        <w:t xml:space="preserve"> минут.</w:t>
      </w:r>
    </w:p>
    <w:p w:rsidR="00842F0C" w:rsidRPr="009153EC" w:rsidRDefault="00842F0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842F0C" w:rsidRPr="009153EC" w:rsidRDefault="00842F0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842F0C" w:rsidRPr="009153EC" w:rsidRDefault="00842F0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842F0C" w:rsidRPr="009153EC" w:rsidRDefault="00842F0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842F0C" w:rsidRDefault="00842F0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42F0C" w:rsidRDefault="00842F0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42F0C" w:rsidRPr="00A075F2" w:rsidRDefault="00842F0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42F0C" w:rsidRPr="005D5017" w:rsidRDefault="00842F0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842F0C" w:rsidRPr="005D5017" w:rsidRDefault="00842F0C" w:rsidP="005D5017">
      <w:pPr>
        <w:ind w:firstLine="709"/>
        <w:rPr>
          <w:sz w:val="28"/>
          <w:szCs w:val="20"/>
        </w:rPr>
      </w:pPr>
    </w:p>
    <w:p w:rsidR="00842F0C" w:rsidRPr="005D5017" w:rsidRDefault="00842F0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842F0C" w:rsidRPr="005D5017" w:rsidRDefault="00842F0C" w:rsidP="005D5017">
      <w:pPr>
        <w:ind w:firstLine="709"/>
        <w:rPr>
          <w:sz w:val="28"/>
          <w:szCs w:val="20"/>
        </w:rPr>
      </w:pPr>
    </w:p>
    <w:p w:rsidR="00842F0C" w:rsidRPr="005D5017" w:rsidRDefault="00842F0C" w:rsidP="005D5017">
      <w:pPr>
        <w:ind w:firstLine="709"/>
        <w:rPr>
          <w:sz w:val="28"/>
          <w:szCs w:val="20"/>
        </w:rPr>
      </w:pPr>
    </w:p>
    <w:p w:rsidR="00842F0C" w:rsidRPr="005D5017" w:rsidRDefault="00842F0C" w:rsidP="005D5017">
      <w:pPr>
        <w:ind w:firstLine="709"/>
        <w:rPr>
          <w:sz w:val="28"/>
          <w:szCs w:val="20"/>
        </w:rPr>
      </w:pPr>
    </w:p>
    <w:p w:rsidR="00842F0C" w:rsidRPr="005D5017" w:rsidRDefault="00842F0C" w:rsidP="005D5017">
      <w:pPr>
        <w:ind w:firstLine="709"/>
        <w:rPr>
          <w:sz w:val="28"/>
          <w:szCs w:val="20"/>
        </w:rPr>
      </w:pPr>
    </w:p>
    <w:p w:rsidR="00842F0C" w:rsidRPr="005D5017" w:rsidRDefault="00842F0C" w:rsidP="005D5017">
      <w:pPr>
        <w:ind w:firstLine="709"/>
        <w:rPr>
          <w:sz w:val="28"/>
          <w:szCs w:val="20"/>
        </w:rPr>
      </w:pPr>
    </w:p>
    <w:p w:rsidR="00842F0C" w:rsidRPr="005D5017" w:rsidRDefault="00842F0C" w:rsidP="005D5017">
      <w:pPr>
        <w:ind w:firstLine="709"/>
        <w:rPr>
          <w:sz w:val="28"/>
          <w:szCs w:val="20"/>
        </w:rPr>
      </w:pPr>
    </w:p>
    <w:p w:rsidR="00842F0C" w:rsidRDefault="00842F0C" w:rsidP="005D5017">
      <w:pPr>
        <w:pStyle w:val="BodyText"/>
        <w:spacing w:line="240" w:lineRule="auto"/>
        <w:ind w:firstLine="709"/>
      </w:pPr>
    </w:p>
    <w:sectPr w:rsidR="00842F0C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7EA7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95406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302C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65F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C508C"/>
    <w:rsid w:val="005D1CD6"/>
    <w:rsid w:val="005D41D7"/>
    <w:rsid w:val="005D5017"/>
    <w:rsid w:val="005D5D07"/>
    <w:rsid w:val="005E49EB"/>
    <w:rsid w:val="005F2D44"/>
    <w:rsid w:val="0060648B"/>
    <w:rsid w:val="0062318D"/>
    <w:rsid w:val="00626999"/>
    <w:rsid w:val="0063255E"/>
    <w:rsid w:val="00643594"/>
    <w:rsid w:val="006442EE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A51C7"/>
    <w:rsid w:val="007B042F"/>
    <w:rsid w:val="007B11C7"/>
    <w:rsid w:val="007B686A"/>
    <w:rsid w:val="007D0FCF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2F0C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3482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92C81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3BC7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20D6"/>
    <w:rsid w:val="00CD4F4F"/>
    <w:rsid w:val="00CE00A2"/>
    <w:rsid w:val="00CE302A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2B74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1E41"/>
    <w:rsid w:val="00D723FB"/>
    <w:rsid w:val="00D751AB"/>
    <w:rsid w:val="00D8277F"/>
    <w:rsid w:val="00D87ABC"/>
    <w:rsid w:val="00D97A48"/>
    <w:rsid w:val="00DA1628"/>
    <w:rsid w:val="00DA5BB5"/>
    <w:rsid w:val="00DB0B99"/>
    <w:rsid w:val="00DB61C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4AD4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316C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B06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B065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065F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065F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065F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B065F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065F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065F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065F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065F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065F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B065F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63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508</Words>
  <Characters>2896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5</cp:revision>
  <cp:lastPrinted>2023-08-02T11:29:00Z</cp:lastPrinted>
  <dcterms:created xsi:type="dcterms:W3CDTF">2023-08-01T18:39:00Z</dcterms:created>
  <dcterms:modified xsi:type="dcterms:W3CDTF">2023-08-02T11:29:00Z</dcterms:modified>
</cp:coreProperties>
</file>