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10" w:rsidRPr="00D97A48" w:rsidRDefault="00C24210" w:rsidP="00D97A48">
      <w:pPr>
        <w:pStyle w:val="Heading1"/>
        <w:jc w:val="center"/>
        <w:rPr>
          <w:sz w:val="28"/>
          <w:szCs w:val="28"/>
        </w:rPr>
      </w:pPr>
      <w:r w:rsidRPr="0026459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24210" w:rsidRDefault="00C242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24210" w:rsidRDefault="00C24210" w:rsidP="00D97A48">
      <w:pPr>
        <w:jc w:val="center"/>
        <w:rPr>
          <w:b/>
          <w:sz w:val="28"/>
          <w:szCs w:val="28"/>
        </w:rPr>
      </w:pPr>
    </w:p>
    <w:p w:rsidR="00C24210" w:rsidRPr="002F71AC" w:rsidRDefault="00C2421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24210" w:rsidRPr="005D1CD6" w:rsidRDefault="00C242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14-28</w:t>
      </w:r>
    </w:p>
    <w:p w:rsidR="00C24210" w:rsidRDefault="00C242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15-27                                                                                                     </w:t>
      </w:r>
    </w:p>
    <w:p w:rsidR="00C24210" w:rsidRPr="005D1CD6" w:rsidRDefault="00C24210" w:rsidP="00A4483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24210" w:rsidRPr="006F79C3" w:rsidRDefault="00C242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2421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24210" w:rsidRPr="006F79C3" w:rsidRDefault="00C24210" w:rsidP="00566DA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Сережниковой Марины Алексеевны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24210" w:rsidRDefault="00C24210" w:rsidP="00CE0585">
      <w:pPr>
        <w:jc w:val="center"/>
        <w:rPr>
          <w:b/>
          <w:bCs/>
          <w:sz w:val="28"/>
        </w:rPr>
      </w:pPr>
    </w:p>
    <w:p w:rsidR="00C24210" w:rsidRPr="005A0F8F" w:rsidRDefault="00C24210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66DAA">
        <w:rPr>
          <w:bCs/>
          <w:sz w:val="28"/>
        </w:rPr>
        <w:t>Сережниковой Марины Алексеевны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24210" w:rsidRDefault="00C24210" w:rsidP="00CE0585">
      <w:pPr>
        <w:jc w:val="center"/>
        <w:rPr>
          <w:sz w:val="28"/>
          <w:szCs w:val="28"/>
        </w:rPr>
      </w:pPr>
    </w:p>
    <w:p w:rsidR="00C24210" w:rsidRDefault="00C242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24210" w:rsidRPr="00E33682" w:rsidRDefault="00C24210" w:rsidP="00CE0585">
      <w:pPr>
        <w:jc w:val="center"/>
        <w:rPr>
          <w:spacing w:val="60"/>
          <w:sz w:val="28"/>
          <w:szCs w:val="28"/>
        </w:rPr>
      </w:pPr>
    </w:p>
    <w:p w:rsidR="00C24210" w:rsidRDefault="00C24210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66DAA">
        <w:rPr>
          <w:bCs/>
          <w:sz w:val="28"/>
        </w:rPr>
        <w:t>Сережников</w:t>
      </w:r>
      <w:r>
        <w:rPr>
          <w:bCs/>
          <w:sz w:val="28"/>
        </w:rPr>
        <w:t>у</w:t>
      </w:r>
      <w:r w:rsidRPr="00566DAA">
        <w:rPr>
          <w:bCs/>
          <w:sz w:val="28"/>
        </w:rPr>
        <w:t xml:space="preserve"> Марин</w:t>
      </w:r>
      <w:r>
        <w:rPr>
          <w:bCs/>
          <w:sz w:val="28"/>
        </w:rPr>
        <w:t>у</w:t>
      </w:r>
      <w:r w:rsidRPr="00566DAA">
        <w:rPr>
          <w:bCs/>
          <w:sz w:val="28"/>
        </w:rPr>
        <w:t xml:space="preserve"> Алексеевн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24210" w:rsidRDefault="00C24210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24210" w:rsidRPr="00A075F2" w:rsidRDefault="00C242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24210" w:rsidRDefault="00C242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24210" w:rsidRDefault="00C242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24210" w:rsidRPr="00A075F2" w:rsidRDefault="00C242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24210" w:rsidRDefault="00C2421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24210" w:rsidRDefault="00C24210" w:rsidP="00CE0585">
      <w:pPr>
        <w:pStyle w:val="BodyText"/>
        <w:spacing w:line="240" w:lineRule="auto"/>
      </w:pPr>
    </w:p>
    <w:p w:rsidR="00C24210" w:rsidRDefault="00C2421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24210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59B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4540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4836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24210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37E2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59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459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459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459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459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68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68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6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68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6459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B1686"/>
    <w:rPr>
      <w:sz w:val="16"/>
      <w:szCs w:val="16"/>
    </w:rPr>
  </w:style>
  <w:style w:type="paragraph" w:customStyle="1" w:styleId="ConsPlusNormal">
    <w:name w:val="ConsPlusNormal"/>
    <w:uiPriority w:val="99"/>
    <w:rsid w:val="0026459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6459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B1686"/>
    <w:rPr>
      <w:sz w:val="24"/>
      <w:szCs w:val="24"/>
    </w:rPr>
  </w:style>
  <w:style w:type="paragraph" w:styleId="BlockText">
    <w:name w:val="Block Text"/>
    <w:basedOn w:val="Normal"/>
    <w:uiPriority w:val="99"/>
    <w:rsid w:val="0026459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68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B168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B168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168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B168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168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7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322</Words>
  <Characters>1837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2016-08-17T08:37:00Z</dcterms:created>
  <dcterms:modified xsi:type="dcterms:W3CDTF">2017-03-31T11:19:00Z</dcterms:modified>
</cp:coreProperties>
</file>