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4D7" w:rsidRPr="00D97A48" w:rsidRDefault="000704D7" w:rsidP="00D97A48">
      <w:pPr>
        <w:pStyle w:val="Heading1"/>
        <w:jc w:val="center"/>
        <w:rPr>
          <w:sz w:val="28"/>
          <w:szCs w:val="28"/>
        </w:rPr>
      </w:pPr>
      <w:r w:rsidRPr="00DC6F0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0704D7" w:rsidRDefault="000704D7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0704D7" w:rsidRDefault="000704D7" w:rsidP="00D97A48">
      <w:pPr>
        <w:jc w:val="center"/>
        <w:rPr>
          <w:b/>
          <w:sz w:val="28"/>
          <w:szCs w:val="28"/>
        </w:rPr>
      </w:pPr>
    </w:p>
    <w:p w:rsidR="000704D7" w:rsidRPr="002F71AC" w:rsidRDefault="000704D7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0704D7" w:rsidRPr="005D1CD6" w:rsidRDefault="000704D7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15-1</w:t>
      </w:r>
    </w:p>
    <w:p w:rsidR="000704D7" w:rsidRDefault="000704D7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15-03                                                                                                    </w:t>
      </w:r>
    </w:p>
    <w:p w:rsidR="000704D7" w:rsidRPr="005D1CD6" w:rsidRDefault="000704D7" w:rsidP="00075BD6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0704D7" w:rsidRPr="006F79C3" w:rsidRDefault="000704D7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0704D7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704D7" w:rsidRPr="006F79C3" w:rsidRDefault="000704D7" w:rsidP="00407C9C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Долотинского сельского поселения Красносулинского района Ростовской области четвертого созыва по Долотинскому десятимандатному избирательному округу № 1 Брагиной Анны Викторовны,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0704D7" w:rsidRDefault="000704D7" w:rsidP="00CE0585">
      <w:pPr>
        <w:jc w:val="center"/>
        <w:rPr>
          <w:b/>
          <w:bCs/>
          <w:sz w:val="28"/>
        </w:rPr>
      </w:pPr>
    </w:p>
    <w:p w:rsidR="000704D7" w:rsidRPr="005A0F8F" w:rsidRDefault="000704D7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Долотинского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Долотинскому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407C9C">
        <w:rPr>
          <w:bCs/>
          <w:sz w:val="28"/>
        </w:rPr>
        <w:t>Брагиной Анны Викторовны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0704D7" w:rsidRDefault="000704D7" w:rsidP="00CE0585">
      <w:pPr>
        <w:jc w:val="center"/>
        <w:rPr>
          <w:sz w:val="28"/>
          <w:szCs w:val="28"/>
        </w:rPr>
      </w:pPr>
    </w:p>
    <w:p w:rsidR="000704D7" w:rsidRDefault="000704D7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0704D7" w:rsidRPr="00E33682" w:rsidRDefault="000704D7" w:rsidP="00CE0585">
      <w:pPr>
        <w:jc w:val="center"/>
        <w:rPr>
          <w:spacing w:val="60"/>
          <w:sz w:val="28"/>
          <w:szCs w:val="28"/>
        </w:rPr>
      </w:pPr>
    </w:p>
    <w:p w:rsidR="000704D7" w:rsidRDefault="000704D7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Долотинского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Долотинскому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407C9C">
        <w:rPr>
          <w:bCs/>
          <w:sz w:val="28"/>
        </w:rPr>
        <w:t>Брагин</w:t>
      </w:r>
      <w:r>
        <w:rPr>
          <w:bCs/>
          <w:sz w:val="28"/>
        </w:rPr>
        <w:t>у</w:t>
      </w:r>
      <w:r w:rsidRPr="00407C9C">
        <w:rPr>
          <w:bCs/>
          <w:sz w:val="28"/>
        </w:rPr>
        <w:t xml:space="preserve"> Анн</w:t>
      </w:r>
      <w:r>
        <w:rPr>
          <w:bCs/>
          <w:sz w:val="28"/>
        </w:rPr>
        <w:t>у</w:t>
      </w:r>
      <w:r w:rsidRPr="00407C9C">
        <w:rPr>
          <w:bCs/>
          <w:sz w:val="28"/>
        </w:rPr>
        <w:t xml:space="preserve"> Викторовн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0704D7" w:rsidRDefault="000704D7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0704D7" w:rsidRPr="00A075F2" w:rsidRDefault="000704D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0704D7" w:rsidRDefault="000704D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0704D7" w:rsidRDefault="000704D7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0704D7" w:rsidRPr="00A075F2" w:rsidRDefault="000704D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0704D7" w:rsidRDefault="000704D7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0704D7" w:rsidRDefault="000704D7" w:rsidP="00CE0585">
      <w:pPr>
        <w:pStyle w:val="BodyText"/>
        <w:spacing w:line="240" w:lineRule="auto"/>
      </w:pPr>
    </w:p>
    <w:p w:rsidR="000704D7" w:rsidRDefault="000704D7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0704D7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04D7"/>
    <w:rsid w:val="000711C5"/>
    <w:rsid w:val="00074F72"/>
    <w:rsid w:val="00075BD6"/>
    <w:rsid w:val="000821BB"/>
    <w:rsid w:val="00082418"/>
    <w:rsid w:val="00084066"/>
    <w:rsid w:val="000A7836"/>
    <w:rsid w:val="000C421E"/>
    <w:rsid w:val="000C5AA3"/>
    <w:rsid w:val="000C5BB7"/>
    <w:rsid w:val="000C5CE6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2AFB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5FB2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3793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C6F06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6F0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C6F06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C6F06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C6F06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C6F06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49A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49A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49A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49AB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DC6F06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49AB"/>
    <w:rPr>
      <w:sz w:val="16"/>
      <w:szCs w:val="16"/>
    </w:rPr>
  </w:style>
  <w:style w:type="paragraph" w:customStyle="1" w:styleId="ConsPlusNormal">
    <w:name w:val="ConsPlusNormal"/>
    <w:uiPriority w:val="99"/>
    <w:rsid w:val="00DC6F0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DC6F06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349AB"/>
    <w:rPr>
      <w:sz w:val="24"/>
      <w:szCs w:val="24"/>
    </w:rPr>
  </w:style>
  <w:style w:type="paragraph" w:styleId="BlockText">
    <w:name w:val="Block Text"/>
    <w:basedOn w:val="Normal"/>
    <w:uiPriority w:val="99"/>
    <w:rsid w:val="00DC6F06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9AB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349AB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349AB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349AB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349AB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349A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180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110</TotalTime>
  <Pages>2</Pages>
  <Words>319</Words>
  <Characters>1824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2016-08-22T12:57:00Z</dcterms:created>
  <dcterms:modified xsi:type="dcterms:W3CDTF">2017-03-31T11:37:00Z</dcterms:modified>
</cp:coreProperties>
</file>